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393" w:rsidRPr="008B4461" w:rsidRDefault="00F737EE" w:rsidP="005C4CC4">
      <w:pPr>
        <w:jc w:val="center"/>
        <w:rPr>
          <w:rFonts w:ascii="Museo Sans Rounded 500" w:hAnsi="Museo Sans Rounded 500" w:cstheme="minorHAnsi"/>
          <w:color w:val="auto"/>
          <w:sz w:val="36"/>
          <w:szCs w:val="32"/>
        </w:rPr>
      </w:pPr>
      <w:r>
        <w:rPr>
          <w:rFonts w:ascii="Museo Sans Rounded 500" w:hAnsi="Museo Sans Rounded 500" w:cstheme="minorHAnsi"/>
          <w:color w:val="auto"/>
          <w:sz w:val="36"/>
          <w:szCs w:val="32"/>
        </w:rPr>
        <w:t xml:space="preserve">Paying in </w:t>
      </w:r>
      <w:r w:rsidR="00084393" w:rsidRPr="008B4461">
        <w:rPr>
          <w:rFonts w:ascii="Museo Sans Rounded 500" w:hAnsi="Museo Sans Rounded 500" w:cstheme="minorHAnsi"/>
          <w:color w:val="auto"/>
          <w:sz w:val="36"/>
          <w:szCs w:val="32"/>
        </w:rPr>
        <w:t>Form</w:t>
      </w:r>
    </w:p>
    <w:tbl>
      <w:tblPr>
        <w:tblpPr w:leftFromText="180" w:rightFromText="180" w:vertAnchor="text" w:horzAnchor="margin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8"/>
        <w:gridCol w:w="4786"/>
      </w:tblGrid>
      <w:tr w:rsidR="00D659EA" w:rsidRPr="008B4461" w:rsidTr="00025ED6">
        <w:trPr>
          <w:trHeight w:val="271"/>
        </w:trPr>
        <w:tc>
          <w:tcPr>
            <w:tcW w:w="5778" w:type="dxa"/>
          </w:tcPr>
          <w:p w:rsidR="00D659EA" w:rsidRPr="008B4461" w:rsidRDefault="00A6031B" w:rsidP="00025ED6">
            <w:pPr>
              <w:rPr>
                <w:rFonts w:ascii="Museo Sans Rounded 500" w:hAnsi="Museo Sans Rounded 500" w:cstheme="minorHAnsi"/>
                <w:b/>
                <w:color w:val="auto"/>
                <w:sz w:val="20"/>
              </w:rPr>
            </w:pPr>
            <w:r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Name</w:t>
            </w:r>
            <w:r w:rsidR="00025ED6"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:</w:t>
            </w:r>
          </w:p>
        </w:tc>
        <w:tc>
          <w:tcPr>
            <w:tcW w:w="4786" w:type="dxa"/>
          </w:tcPr>
          <w:p w:rsidR="00D659EA" w:rsidRPr="008B4461" w:rsidRDefault="00D659EA" w:rsidP="00025ED6">
            <w:pPr>
              <w:rPr>
                <w:rFonts w:ascii="Museo Sans Rounded 500" w:hAnsi="Museo Sans Rounded 500" w:cstheme="minorHAnsi"/>
                <w:color w:val="auto"/>
                <w:szCs w:val="24"/>
              </w:rPr>
            </w:pPr>
          </w:p>
        </w:tc>
      </w:tr>
      <w:tr w:rsidR="00D659EA" w:rsidRPr="008B4461" w:rsidTr="009B0444">
        <w:tc>
          <w:tcPr>
            <w:tcW w:w="5778" w:type="dxa"/>
            <w:tcBorders>
              <w:bottom w:val="single" w:sz="4" w:space="0" w:color="auto"/>
            </w:tcBorders>
          </w:tcPr>
          <w:p w:rsidR="00D659EA" w:rsidRPr="008B4461" w:rsidRDefault="00A6031B" w:rsidP="00025ED6">
            <w:pPr>
              <w:rPr>
                <w:rFonts w:ascii="Museo Sans Rounded 500" w:hAnsi="Museo Sans Rounded 500" w:cstheme="minorHAnsi"/>
                <w:color w:val="auto"/>
                <w:sz w:val="20"/>
              </w:rPr>
            </w:pPr>
            <w:r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 xml:space="preserve">Address: </w:t>
            </w:r>
            <w:r w:rsidRPr="008B4461">
              <w:rPr>
                <w:rFonts w:ascii="Museo Sans Rounded 500" w:hAnsi="Museo Sans Rounded 500" w:cstheme="minorHAnsi"/>
                <w:color w:val="auto"/>
                <w:sz w:val="20"/>
              </w:rPr>
              <w:t>(An acknowledgement will be sent to this address)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D659EA" w:rsidRPr="008B4461" w:rsidRDefault="00D659EA" w:rsidP="00025ED6">
            <w:pPr>
              <w:rPr>
                <w:rFonts w:ascii="Museo Sans Rounded 500" w:hAnsi="Museo Sans Rounded 500" w:cstheme="minorHAnsi"/>
                <w:color w:val="auto"/>
                <w:szCs w:val="22"/>
              </w:rPr>
            </w:pPr>
          </w:p>
          <w:p w:rsidR="002353F0" w:rsidRPr="008B4461" w:rsidRDefault="002353F0" w:rsidP="00025ED6">
            <w:pPr>
              <w:rPr>
                <w:rFonts w:ascii="Museo Sans Rounded 500" w:hAnsi="Museo Sans Rounded 500" w:cstheme="minorHAnsi"/>
                <w:color w:val="auto"/>
                <w:szCs w:val="22"/>
              </w:rPr>
            </w:pPr>
          </w:p>
          <w:p w:rsidR="002353F0" w:rsidRPr="008B4461" w:rsidRDefault="002353F0" w:rsidP="00025ED6">
            <w:pPr>
              <w:rPr>
                <w:rFonts w:ascii="Museo Sans Rounded 500" w:hAnsi="Museo Sans Rounded 500" w:cstheme="minorHAnsi"/>
                <w:color w:val="auto"/>
                <w:szCs w:val="22"/>
              </w:rPr>
            </w:pPr>
          </w:p>
          <w:p w:rsidR="00084393" w:rsidRPr="008B4461" w:rsidRDefault="00084393" w:rsidP="00025ED6">
            <w:pPr>
              <w:rPr>
                <w:rFonts w:ascii="Museo Sans Rounded 500" w:hAnsi="Museo Sans Rounded 500" w:cstheme="minorHAnsi"/>
                <w:color w:val="auto"/>
                <w:szCs w:val="22"/>
              </w:rPr>
            </w:pPr>
          </w:p>
        </w:tc>
      </w:tr>
      <w:tr w:rsidR="00D659EA" w:rsidRPr="008B4461" w:rsidTr="009B0444">
        <w:tc>
          <w:tcPr>
            <w:tcW w:w="5778" w:type="dxa"/>
            <w:shd w:val="clear" w:color="auto" w:fill="D9D9D9" w:themeFill="background1" w:themeFillShade="D9"/>
          </w:tcPr>
          <w:p w:rsidR="00D659EA" w:rsidRPr="008B4461" w:rsidRDefault="00A6031B" w:rsidP="009B0444">
            <w:pPr>
              <w:rPr>
                <w:rFonts w:ascii="Museo Sans Rounded 500" w:hAnsi="Museo Sans Rounded 500" w:cstheme="minorHAnsi"/>
                <w:b/>
                <w:color w:val="auto"/>
                <w:sz w:val="20"/>
              </w:rPr>
            </w:pPr>
            <w:r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 xml:space="preserve">Fundraiser </w:t>
            </w:r>
            <w:r w:rsidR="008470F4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Reference (URN</w:t>
            </w:r>
            <w:r w:rsidR="00084393"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)</w:t>
            </w:r>
            <w:r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: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D659EA" w:rsidRPr="009B0444" w:rsidRDefault="009B0444" w:rsidP="00025ED6">
            <w:pPr>
              <w:rPr>
                <w:rFonts w:ascii="Museo Sans Rounded 500" w:hAnsi="Museo Sans Rounded 500" w:cstheme="minorHAnsi"/>
                <w:color w:val="auto"/>
                <w:sz w:val="24"/>
                <w:szCs w:val="24"/>
              </w:rPr>
            </w:pPr>
            <w:r w:rsidRPr="009B0444">
              <w:rPr>
                <w:b/>
                <w:bCs/>
                <w:color w:val="auto"/>
              </w:rPr>
              <w:t>URN 2462702</w:t>
            </w:r>
          </w:p>
        </w:tc>
      </w:tr>
      <w:tr w:rsidR="00D659EA" w:rsidRPr="008B4461" w:rsidTr="00025ED6">
        <w:tc>
          <w:tcPr>
            <w:tcW w:w="5778" w:type="dxa"/>
          </w:tcPr>
          <w:p w:rsidR="00D659EA" w:rsidRPr="009B0444" w:rsidRDefault="00084393" w:rsidP="00025ED6">
            <w:pPr>
              <w:rPr>
                <w:rFonts w:ascii="Museo Sans Rounded 500" w:hAnsi="Museo Sans Rounded 500" w:cstheme="minorHAnsi"/>
                <w:color w:val="auto"/>
                <w:sz w:val="20"/>
              </w:rPr>
            </w:pPr>
            <w:r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N</w:t>
            </w:r>
            <w:r w:rsidR="00A6031B"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o of Cheques Enclosed</w:t>
            </w:r>
            <w:r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 xml:space="preserve"> </w:t>
            </w:r>
            <w:r w:rsidRPr="008B4461">
              <w:rPr>
                <w:rFonts w:ascii="Museo Sans Rounded 500" w:hAnsi="Museo Sans Rounded 500" w:cstheme="minorHAnsi"/>
                <w:color w:val="auto"/>
                <w:sz w:val="20"/>
              </w:rPr>
              <w:t>(make payable to Cancer Research UK):</w:t>
            </w:r>
          </w:p>
        </w:tc>
        <w:tc>
          <w:tcPr>
            <w:tcW w:w="4786" w:type="dxa"/>
          </w:tcPr>
          <w:p w:rsidR="00D659EA" w:rsidRPr="008B4461" w:rsidRDefault="00D659EA" w:rsidP="00025ED6">
            <w:pPr>
              <w:rPr>
                <w:rFonts w:ascii="Museo Sans Rounded 500" w:hAnsi="Museo Sans Rounded 500" w:cstheme="minorHAnsi"/>
                <w:color w:val="auto"/>
                <w:sz w:val="24"/>
                <w:szCs w:val="24"/>
              </w:rPr>
            </w:pPr>
          </w:p>
        </w:tc>
      </w:tr>
      <w:tr w:rsidR="00D659EA" w:rsidRPr="008B4461" w:rsidTr="00025ED6">
        <w:tc>
          <w:tcPr>
            <w:tcW w:w="5778" w:type="dxa"/>
          </w:tcPr>
          <w:p w:rsidR="00D659EA" w:rsidRPr="008B4461" w:rsidRDefault="00084393" w:rsidP="00025ED6">
            <w:pPr>
              <w:rPr>
                <w:rFonts w:ascii="Museo Sans Rounded 500" w:hAnsi="Museo Sans Rounded 500" w:cstheme="minorHAnsi"/>
                <w:color w:val="auto"/>
                <w:sz w:val="20"/>
              </w:rPr>
            </w:pPr>
            <w:r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Total Donation Amount:</w:t>
            </w:r>
          </w:p>
        </w:tc>
        <w:tc>
          <w:tcPr>
            <w:tcW w:w="4786" w:type="dxa"/>
          </w:tcPr>
          <w:p w:rsidR="00D659EA" w:rsidRPr="008B4461" w:rsidRDefault="00897121" w:rsidP="00025ED6">
            <w:pPr>
              <w:rPr>
                <w:rFonts w:ascii="Museo Sans Rounded 500" w:hAnsi="Museo Sans Rounded 500" w:cstheme="minorHAnsi"/>
                <w:b/>
                <w:color w:val="auto"/>
                <w:sz w:val="24"/>
                <w:szCs w:val="24"/>
              </w:rPr>
            </w:pPr>
            <w:r w:rsidRPr="008B4461">
              <w:rPr>
                <w:rFonts w:ascii="Museo Sans Rounded 500" w:hAnsi="Museo Sans Rounded 500" w:cstheme="minorHAnsi"/>
                <w:b/>
                <w:color w:val="auto"/>
                <w:sz w:val="28"/>
                <w:szCs w:val="24"/>
              </w:rPr>
              <w:t>£</w:t>
            </w:r>
          </w:p>
        </w:tc>
      </w:tr>
      <w:tr w:rsidR="00D659EA" w:rsidRPr="008B4461" w:rsidTr="00025ED6">
        <w:tc>
          <w:tcPr>
            <w:tcW w:w="5778" w:type="dxa"/>
          </w:tcPr>
          <w:p w:rsidR="00D659EA" w:rsidRPr="008B4461" w:rsidRDefault="00A6031B" w:rsidP="00897121">
            <w:pPr>
              <w:spacing w:after="0" w:line="240" w:lineRule="auto"/>
              <w:rPr>
                <w:rFonts w:ascii="Museo Sans Rounded 500" w:hAnsi="Museo Sans Rounded 500" w:cstheme="minorHAnsi"/>
                <w:b/>
                <w:color w:val="auto"/>
                <w:szCs w:val="24"/>
              </w:rPr>
            </w:pPr>
            <w:r w:rsidRPr="008B4461">
              <w:rPr>
                <w:rFonts w:ascii="Museo Sans Rounded 500" w:hAnsi="Museo Sans Rounded 500" w:cstheme="minorHAnsi"/>
                <w:b/>
                <w:color w:val="auto"/>
                <w:szCs w:val="24"/>
              </w:rPr>
              <w:t xml:space="preserve">Gift Aid </w:t>
            </w:r>
            <w:r w:rsidR="00897121" w:rsidRPr="008B4461">
              <w:rPr>
                <w:rFonts w:ascii="Museo Sans Rounded 500" w:hAnsi="Museo Sans Rounded 500" w:cstheme="minorHAnsi"/>
                <w:color w:val="auto"/>
                <w:sz w:val="20"/>
                <w:szCs w:val="24"/>
              </w:rPr>
              <w:t>(please tick appropriate box)</w:t>
            </w:r>
            <w:r w:rsidR="00897121" w:rsidRPr="008B4461">
              <w:rPr>
                <w:rFonts w:ascii="Museo Sans Rounded 500" w:hAnsi="Museo Sans Rounded 500" w:cstheme="minorHAnsi"/>
                <w:b/>
                <w:color w:val="auto"/>
                <w:szCs w:val="24"/>
              </w:rPr>
              <w:t>:</w:t>
            </w:r>
          </w:p>
          <w:p w:rsidR="002353F0" w:rsidRPr="008B4461" w:rsidRDefault="002353F0" w:rsidP="00897121">
            <w:pPr>
              <w:spacing w:after="0" w:line="240" w:lineRule="auto"/>
              <w:rPr>
                <w:rFonts w:ascii="Museo Sans Rounded 500" w:hAnsi="Museo Sans Rounded 500" w:cstheme="minorHAnsi"/>
                <w:color w:val="auto"/>
                <w:szCs w:val="24"/>
              </w:rPr>
            </w:pPr>
            <w:r w:rsidRPr="008B4461">
              <w:rPr>
                <w:rFonts w:ascii="Museo Sans Rounded 500" w:hAnsi="Museo Sans Rounded 500" w:cstheme="minorHAnsi"/>
                <w:color w:val="auto"/>
                <w:szCs w:val="24"/>
              </w:rPr>
              <w:t>For individual donations:</w:t>
            </w:r>
          </w:p>
          <w:p w:rsidR="002353F0" w:rsidRPr="008B4461" w:rsidRDefault="002353F0" w:rsidP="00897121">
            <w:pPr>
              <w:spacing w:after="0" w:line="240" w:lineRule="auto"/>
              <w:rPr>
                <w:rFonts w:ascii="Museo Sans Rounded 500" w:hAnsi="Museo Sans Rounded 500" w:cstheme="minorHAnsi"/>
                <w:i/>
                <w:color w:val="auto"/>
                <w:sz w:val="16"/>
                <w:szCs w:val="24"/>
              </w:rPr>
            </w:pPr>
            <w:r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16"/>
              </w:rPr>
              <w:t>I am a UK tax payer</w:t>
            </w:r>
            <w:r w:rsidR="00F17961"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16"/>
              </w:rPr>
              <w:t>*</w:t>
            </w:r>
            <w:r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16"/>
              </w:rPr>
              <w:t>. Please treat this and any future donations I make to Cancer Research UK as Gift Aid donations.</w:t>
            </w:r>
            <w:r w:rsidR="00F17961"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16"/>
              </w:rPr>
              <w:t>*</w:t>
            </w:r>
            <w:r w:rsidR="00F17961"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24"/>
              </w:rPr>
              <w:t>(</w:t>
            </w:r>
            <w:r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24"/>
              </w:rPr>
              <w:t>It doesn’t matter what rate of tax you pay as long as you pay an amount of income and/or capital gains tax at least equal to the basic rate tax we claim on your donations in that tax year (6 Apri</w:t>
            </w:r>
            <w:r w:rsidR="00F17961"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24"/>
              </w:rPr>
              <w:t>l one year to 5 April the next)</w:t>
            </w:r>
            <w:r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24"/>
              </w:rPr>
              <w:t xml:space="preserve">.Please remember to inform us </w:t>
            </w:r>
            <w:r w:rsidR="00F17961" w:rsidRPr="008B4461">
              <w:rPr>
                <w:rFonts w:ascii="Museo Sans Rounded 500" w:hAnsi="Museo Sans Rounded 500" w:cstheme="minorHAnsi"/>
                <w:i/>
                <w:color w:val="auto"/>
                <w:sz w:val="16"/>
                <w:szCs w:val="24"/>
              </w:rPr>
              <w:t>changes to your name address or status.)</w:t>
            </w:r>
          </w:p>
          <w:p w:rsidR="002353F0" w:rsidRPr="008B4461" w:rsidRDefault="00F17961" w:rsidP="00897121">
            <w:pPr>
              <w:spacing w:after="0" w:line="240" w:lineRule="auto"/>
              <w:rPr>
                <w:rFonts w:ascii="Museo Sans Rounded 500" w:hAnsi="Museo Sans Rounded 500" w:cstheme="minorHAnsi"/>
                <w:color w:val="auto"/>
                <w:szCs w:val="24"/>
              </w:rPr>
            </w:pPr>
            <w:r w:rsidRPr="008B4461">
              <w:rPr>
                <w:rFonts w:ascii="Museo Sans Rounded 500" w:hAnsi="Museo Sans Rounded 500" w:cstheme="minorHAnsi"/>
                <w:color w:val="auto"/>
                <w:szCs w:val="24"/>
              </w:rPr>
              <w:t>For sponsored events:</w:t>
            </w:r>
          </w:p>
          <w:p w:rsidR="00D659EA" w:rsidRPr="008B4461" w:rsidRDefault="00F17961" w:rsidP="00897121">
            <w:pPr>
              <w:spacing w:after="0" w:line="240" w:lineRule="auto"/>
              <w:rPr>
                <w:rFonts w:ascii="Museo Sans Rounded 500" w:hAnsi="Museo Sans Rounded 500" w:cstheme="minorHAnsi"/>
                <w:b/>
                <w:color w:val="auto"/>
                <w:sz w:val="24"/>
                <w:szCs w:val="24"/>
              </w:rPr>
            </w:pPr>
            <w:r w:rsidRPr="008B4461">
              <w:rPr>
                <w:rFonts w:ascii="Museo Sans Rounded 500" w:hAnsi="Museo Sans Rounded 500" w:cstheme="minorHAnsi"/>
                <w:i/>
                <w:color w:val="auto"/>
                <w:sz w:val="20"/>
                <w:szCs w:val="24"/>
              </w:rPr>
              <w:t>Cancer Research UK sponsor form attached</w:t>
            </w:r>
            <w:r w:rsidR="00A6031B" w:rsidRPr="008B4461">
              <w:rPr>
                <w:rFonts w:ascii="Museo Sans Rounded 500" w:hAnsi="Museo Sans Rounded 500" w:cstheme="minorHAnsi"/>
                <w:i/>
                <w:color w:val="auto"/>
                <w:sz w:val="20"/>
                <w:szCs w:val="24"/>
              </w:rPr>
              <w:t>:</w:t>
            </w:r>
          </w:p>
        </w:tc>
        <w:tc>
          <w:tcPr>
            <w:tcW w:w="4786" w:type="dxa"/>
          </w:tcPr>
          <w:p w:rsidR="00897121" w:rsidRPr="008B4461" w:rsidRDefault="00897121" w:rsidP="00897121">
            <w:pPr>
              <w:spacing w:after="0" w:line="240" w:lineRule="auto"/>
              <w:rPr>
                <w:rFonts w:ascii="Museo Sans Rounded 500" w:hAnsi="Museo Sans Rounded 500" w:cstheme="minorHAnsi"/>
                <w:b/>
                <w:color w:val="auto"/>
                <w:sz w:val="28"/>
                <w:szCs w:val="24"/>
              </w:rPr>
            </w:pPr>
            <w:r w:rsidRPr="008B4461">
              <w:rPr>
                <w:rFonts w:asciiTheme="minorHAnsi" w:hAnsiTheme="minorHAnsi" w:cstheme="minorHAnsi"/>
                <w:b/>
                <w:color w:val="auto"/>
                <w:sz w:val="72"/>
                <w:szCs w:val="24"/>
              </w:rPr>
              <w:t>□</w:t>
            </w:r>
          </w:p>
          <w:p w:rsidR="00897121" w:rsidRPr="008B4461" w:rsidRDefault="00897121" w:rsidP="00897121">
            <w:pPr>
              <w:spacing w:after="0" w:line="240" w:lineRule="auto"/>
              <w:rPr>
                <w:rFonts w:ascii="Museo Sans Rounded 500" w:hAnsi="Museo Sans Rounded 500" w:cstheme="minorHAnsi"/>
                <w:b/>
                <w:color w:val="auto"/>
                <w:sz w:val="16"/>
                <w:szCs w:val="24"/>
              </w:rPr>
            </w:pPr>
          </w:p>
          <w:p w:rsidR="00F17961" w:rsidRPr="008B4461" w:rsidRDefault="00897121" w:rsidP="00897121">
            <w:pPr>
              <w:spacing w:after="0" w:line="240" w:lineRule="auto"/>
              <w:rPr>
                <w:rFonts w:ascii="Museo Sans Rounded 500" w:hAnsi="Museo Sans Rounded 500" w:cstheme="minorHAnsi"/>
                <w:b/>
                <w:color w:val="auto"/>
                <w:sz w:val="24"/>
                <w:szCs w:val="24"/>
              </w:rPr>
            </w:pPr>
            <w:r w:rsidRPr="008B4461">
              <w:rPr>
                <w:rFonts w:asciiTheme="minorHAnsi" w:hAnsiTheme="minorHAnsi" w:cstheme="minorHAnsi"/>
                <w:b/>
                <w:color w:val="auto"/>
                <w:sz w:val="72"/>
                <w:szCs w:val="24"/>
              </w:rPr>
              <w:t>□</w:t>
            </w:r>
          </w:p>
        </w:tc>
      </w:tr>
      <w:tr w:rsidR="00D659EA" w:rsidRPr="008B4461" w:rsidTr="00025ED6">
        <w:tc>
          <w:tcPr>
            <w:tcW w:w="5778" w:type="dxa"/>
          </w:tcPr>
          <w:p w:rsidR="00D659EA" w:rsidRPr="008B4461" w:rsidRDefault="00F17961" w:rsidP="00025ED6">
            <w:pPr>
              <w:rPr>
                <w:rFonts w:ascii="Museo Sans Rounded 500" w:hAnsi="Museo Sans Rounded 500" w:cstheme="minorHAnsi"/>
                <w:b/>
                <w:color w:val="auto"/>
                <w:sz w:val="20"/>
              </w:rPr>
            </w:pPr>
            <w:r w:rsidRPr="008B4461">
              <w:rPr>
                <w:rFonts w:ascii="Museo Sans Rounded 500" w:hAnsi="Museo Sans Rounded 500" w:cstheme="minorHAnsi"/>
                <w:b/>
                <w:color w:val="auto"/>
                <w:sz w:val="20"/>
              </w:rPr>
              <w:t>How did you raise your money?</w:t>
            </w:r>
          </w:p>
          <w:p w:rsidR="00084393" w:rsidRPr="008B4461" w:rsidRDefault="00084393" w:rsidP="00025ED6">
            <w:pPr>
              <w:rPr>
                <w:rFonts w:ascii="Museo Sans Rounded 500" w:hAnsi="Museo Sans Rounded 500" w:cstheme="minorHAnsi"/>
                <w:color w:val="auto"/>
                <w:sz w:val="20"/>
              </w:rPr>
            </w:pPr>
            <w:r w:rsidRPr="008B4461">
              <w:rPr>
                <w:rFonts w:ascii="Museo Sans Rounded 500" w:hAnsi="Museo Sans Rounded 500" w:cstheme="minorHAnsi"/>
                <w:color w:val="auto"/>
                <w:sz w:val="20"/>
              </w:rPr>
              <w:t>Eg: sponsored walk / party / collection box</w:t>
            </w:r>
          </w:p>
        </w:tc>
        <w:tc>
          <w:tcPr>
            <w:tcW w:w="4786" w:type="dxa"/>
          </w:tcPr>
          <w:p w:rsidR="00D659EA" w:rsidRPr="008B4461" w:rsidRDefault="00D659EA" w:rsidP="00025ED6">
            <w:pPr>
              <w:rPr>
                <w:rFonts w:ascii="Museo Sans Rounded 500" w:hAnsi="Museo Sans Rounded 500" w:cstheme="minorHAnsi"/>
                <w:b/>
                <w:color w:val="auto"/>
                <w:sz w:val="20"/>
              </w:rPr>
            </w:pPr>
          </w:p>
          <w:p w:rsidR="00F17961" w:rsidRPr="008B4461" w:rsidRDefault="00F17961" w:rsidP="00025ED6">
            <w:pPr>
              <w:rPr>
                <w:rFonts w:ascii="Museo Sans Rounded 500" w:hAnsi="Museo Sans Rounded 500" w:cstheme="minorHAnsi"/>
                <w:b/>
                <w:color w:val="auto"/>
                <w:sz w:val="20"/>
              </w:rPr>
            </w:pPr>
          </w:p>
        </w:tc>
      </w:tr>
    </w:tbl>
    <w:p w:rsidR="00302A5D" w:rsidRPr="008B4461" w:rsidRDefault="00084393" w:rsidP="00826E66">
      <w:pPr>
        <w:spacing w:after="0" w:line="240" w:lineRule="auto"/>
        <w:jc w:val="right"/>
        <w:rPr>
          <w:rFonts w:ascii="Museo Sans Rounded 500" w:hAnsi="Museo Sans Rounded 500" w:cstheme="minorHAnsi"/>
          <w:b/>
          <w:color w:val="auto"/>
          <w:sz w:val="20"/>
        </w:rPr>
      </w:pPr>
      <w:r w:rsidRPr="008B4461">
        <w:rPr>
          <w:rFonts w:ascii="Museo Sans Rounded 500" w:hAnsi="Museo Sans Rounded 500" w:cstheme="minorHAnsi"/>
          <w:b/>
          <w:i/>
          <w:color w:val="auto"/>
          <w:sz w:val="20"/>
        </w:rPr>
        <w:t>Please return to</w:t>
      </w:r>
      <w:r w:rsidRPr="008B4461">
        <w:rPr>
          <w:rFonts w:ascii="Museo Sans Rounded 500" w:hAnsi="Museo Sans Rounded 500" w:cstheme="minorHAnsi"/>
          <w:b/>
          <w:color w:val="auto"/>
          <w:sz w:val="20"/>
        </w:rPr>
        <w:t xml:space="preserve"> Cancer Research UK, </w:t>
      </w:r>
      <w:r w:rsidR="00826E66" w:rsidRPr="008B4461">
        <w:rPr>
          <w:rFonts w:ascii="Museo Sans Rounded 500" w:hAnsi="Museo Sans Rounded 500" w:cstheme="minorHAnsi"/>
          <w:b/>
          <w:color w:val="auto"/>
          <w:sz w:val="20"/>
        </w:rPr>
        <w:t>PO BOX 1561, OXFORD, OX4 9GZ</w:t>
      </w:r>
    </w:p>
    <w:p w:rsidR="00826E66" w:rsidRPr="008B4461" w:rsidRDefault="00826E66" w:rsidP="001505D2">
      <w:pPr>
        <w:spacing w:after="0" w:line="240" w:lineRule="auto"/>
        <w:rPr>
          <w:rFonts w:ascii="Museo Sans Rounded 500" w:hAnsi="Museo Sans Rounded 500" w:cstheme="minorHAnsi"/>
          <w:b/>
          <w:color w:val="auto"/>
          <w:sz w:val="18"/>
          <w:szCs w:val="22"/>
        </w:rPr>
      </w:pPr>
      <w:r w:rsidRPr="008B4461">
        <w:rPr>
          <w:rFonts w:ascii="Museo Sans Rounded 500" w:hAnsi="Museo Sans Rounded 500" w:cstheme="minorHAnsi"/>
          <w:b/>
          <w:color w:val="auto"/>
          <w:sz w:val="18"/>
          <w:szCs w:val="22"/>
        </w:rPr>
        <w:t>Office use only:</w:t>
      </w:r>
    </w:p>
    <w:tbl>
      <w:tblPr>
        <w:tblStyle w:val="TableList3"/>
        <w:tblpPr w:leftFromText="180" w:rightFromText="180" w:vertAnchor="text" w:horzAnchor="margin" w:tblpY="91"/>
        <w:tblW w:w="10669" w:type="dxa"/>
        <w:tblLook w:val="01E0"/>
      </w:tblPr>
      <w:tblGrid>
        <w:gridCol w:w="3534"/>
        <w:gridCol w:w="464"/>
        <w:gridCol w:w="4256"/>
        <w:gridCol w:w="471"/>
        <w:gridCol w:w="1407"/>
        <w:gridCol w:w="537"/>
      </w:tblGrid>
      <w:tr w:rsidR="00826E66" w:rsidRPr="008B4461" w:rsidTr="00826E66">
        <w:trPr>
          <w:cnfStyle w:val="100000000000"/>
          <w:trHeight w:hRule="exact" w:val="28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</w:tcPr>
          <w:p w:rsidR="00826E66" w:rsidRPr="008B4461" w:rsidRDefault="00826E66" w:rsidP="00826E66">
            <w:pPr>
              <w:rPr>
                <w:rFonts w:ascii="Museo Sans Rounded 500" w:hAnsi="Museo Sans Rounded 500"/>
                <w:b w:val="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b w:val="0"/>
                <w:color w:val="7F7F7F" w:themeColor="text1" w:themeTint="80"/>
                <w:sz w:val="14"/>
                <w:szCs w:val="14"/>
              </w:rPr>
              <w:t>Donation Product Code</w:t>
            </w:r>
          </w:p>
        </w:tc>
        <w:tc>
          <w:tcPr>
            <w:tcW w:w="430" w:type="dxa"/>
            <w:tcBorders>
              <w:top w:val="single" w:sz="4" w:space="0" w:color="auto"/>
            </w:tcBorders>
          </w:tcPr>
          <w:p w:rsidR="00826E66" w:rsidRPr="008B4461" w:rsidRDefault="00826E66" w:rsidP="00826E66">
            <w:pPr>
              <w:rPr>
                <w:rFonts w:ascii="Museo Sans Rounded 500" w:hAnsi="Museo Sans Rounded 500"/>
                <w:b w:val="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744" w:type="dxa"/>
            <w:gridSpan w:val="2"/>
            <w:tcBorders>
              <w:top w:val="single" w:sz="4" w:space="0" w:color="auto"/>
            </w:tcBorders>
          </w:tcPr>
          <w:p w:rsidR="00826E66" w:rsidRPr="008B4461" w:rsidRDefault="00826E66" w:rsidP="00826E66">
            <w:pPr>
              <w:rPr>
                <w:rFonts w:ascii="Museo Sans Rounded 500" w:hAnsi="Museo Sans Rounded 500"/>
                <w:b w:val="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b w:val="0"/>
                <w:color w:val="7F7F7F" w:themeColor="text1" w:themeTint="80"/>
                <w:sz w:val="14"/>
                <w:szCs w:val="14"/>
              </w:rPr>
              <w:t>Donation Source Code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26E66" w:rsidRPr="008B4461" w:rsidRDefault="00826E66" w:rsidP="00826E66">
            <w:pPr>
              <w:rPr>
                <w:rFonts w:ascii="Museo Sans Rounded 500" w:hAnsi="Museo Sans Rounded 500"/>
                <w:b w:val="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b w:val="0"/>
                <w:color w:val="7F7F7F" w:themeColor="text1" w:themeTint="80"/>
                <w:sz w:val="14"/>
                <w:szCs w:val="14"/>
              </w:rPr>
              <w:t>Cost Centre</w:t>
            </w: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VOLDON – Donation Income</w:t>
            </w:r>
          </w:p>
        </w:tc>
        <w:tc>
          <w:tcPr>
            <w:tcW w:w="430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UKSF001 – Supporter Led Fundraising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GOFDON – Committed Income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UKGD001 – General Donation Individual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CF2902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FUNDON – Fundraising </w:t>
            </w:r>
            <w:proofErr w:type="spellStart"/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Reg</w:t>
            </w:r>
            <w:proofErr w:type="spellEnd"/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 Income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UKLC001 – General Fundraising Group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CF2903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9B0444" w:rsidRDefault="007C3D18" w:rsidP="007C3D18">
            <w:pPr>
              <w:rPr>
                <w:rFonts w:ascii="Museo Sans Rounded 500" w:hAnsi="Museo Sans Rounded 500"/>
                <w:b/>
                <w:color w:val="auto"/>
                <w:sz w:val="14"/>
                <w:szCs w:val="14"/>
              </w:rPr>
            </w:pPr>
            <w:r w:rsidRPr="009B0444">
              <w:rPr>
                <w:rFonts w:ascii="Museo Sans Rounded 500" w:hAnsi="Museo Sans Rounded 500"/>
                <w:b/>
                <w:color w:val="auto"/>
                <w:sz w:val="14"/>
                <w:szCs w:val="14"/>
              </w:rPr>
              <w:t>VOLEMP – Employee Fundraising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9B0444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138023" cy="158069"/>
                  <wp:effectExtent l="19050" t="0" r="0" b="0"/>
                  <wp:docPr id="1" name="il_fi" descr="http://nexnet.files.wordpress.com/2013/02/kliponious-black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nexnet.files.wordpress.com/2013/02/kliponious-black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9" cy="15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UKSF002 -  Employee Led Fundraising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CF2904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32"/>
                <w:szCs w:val="32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ORGDON – Organisation Income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UKLC004 – Fundraising Group Misc Event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CF2905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ORGCPA – Income from CPA’s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UKCD001 – Business Donation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CF2906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VOLINM – In Memoriam Income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UKED001 – Fundraising at School/College/</w:t>
            </w:r>
            <w:proofErr w:type="spellStart"/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Uni</w:t>
            </w:r>
            <w:proofErr w:type="spellEnd"/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 etc...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CF2907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VOLRES – VF restricted income 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UKGD002 – Other Organisation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CF2908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RELENT – Relay Entry Fee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UKCB003 – House 2 House Collection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CF2909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826E66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RELMER – Relay Merchandise Sales (</w:t>
            </w:r>
            <w:proofErr w:type="spellStart"/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Tr</w:t>
            </w:r>
            <w:proofErr w:type="spellEnd"/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)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UKCB004 – Street Collections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CF2910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9B0444">
        <w:trPr>
          <w:trHeight w:hRule="exact" w:val="283"/>
        </w:trPr>
        <w:tc>
          <w:tcPr>
            <w:tcW w:w="3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RELCOR – Relay Corporate Sponsorship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UKCB005 – Static Collection Box</w:t>
            </w:r>
          </w:p>
        </w:tc>
        <w:tc>
          <w:tcPr>
            <w:tcW w:w="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CF2911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9B0444">
        <w:trPr>
          <w:trHeight w:hRule="exact" w:val="28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CRNESPONRELOFF – Relay Offline Income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UKCB006 – Collection on private property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371FEF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>
              <w:rPr>
                <w:rFonts w:ascii="Museo Sans Rounded 500" w:hAnsi="Museo Sans Rounded 500"/>
                <w:noProof/>
                <w:color w:val="7F7F7F" w:themeColor="text1" w:themeTint="80"/>
                <w:sz w:val="14"/>
                <w:szCs w:val="14"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-5.5pt;margin-top:19.25pt;width:96pt;height:0;z-index:251664384;mso-position-horizontal-relative:text;mso-position-vertical-relative:text" o:connectortype="straight" strokecolor="black [3200]">
                  <v:shadow color="#868686"/>
                </v:shape>
              </w:pict>
            </w:r>
            <w:r w:rsidR="007C3D18"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NC2000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7C3D18" w:rsidRPr="008B4461" w:rsidTr="009B0444">
        <w:trPr>
          <w:trHeight w:hRule="exact" w:val="28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CRNESPONRELONL – Relay Online Income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UKBC055 – Breast Cancer Research Fundraising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18" w:rsidRPr="008B4461" w:rsidRDefault="007C3D18" w:rsidP="007C3D18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0629E3" w:rsidRPr="008B4461" w:rsidTr="009B0444">
        <w:trPr>
          <w:trHeight w:hRule="exact" w:val="28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0629E3" w:rsidRDefault="000629E3" w:rsidP="00BE3D84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0629E3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SUVGOF (SU2C – Groups &amp; Committees)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SCZVOLFR340B  – </w:t>
            </w:r>
            <w:r>
              <w:t xml:space="preserve"> </w:t>
            </w:r>
            <w:r w:rsidRPr="00D62744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Make Bobby proud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0629E3" w:rsidRPr="008B4461" w:rsidTr="009B0444">
        <w:trPr>
          <w:trHeight w:hRule="exact" w:val="28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0629E3" w:rsidRDefault="000629E3" w:rsidP="00BE3D84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0629E3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SUVFUN (SU2C – Fundraising Registrations)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UKFD001 – Income from Funeral Directors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0629E3" w:rsidRPr="008B4461" w:rsidTr="009B0444">
        <w:trPr>
          <w:trHeight w:hRule="exact" w:val="28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0629E3" w:rsidRDefault="000629E3" w:rsidP="00BE3D84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0629E3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SUVORG (SU2C – Organisations)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UKIM001 – In memoriam donation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0629E3" w:rsidRPr="008B4461" w:rsidTr="009B0444">
        <w:trPr>
          <w:trHeight w:hRule="exact" w:val="28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0629E3" w:rsidRDefault="000629E3" w:rsidP="00BE3D84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0629E3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SUVVOL (SU2C – Regional Corporate)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UKIM002 –In </w:t>
            </w:r>
            <w:proofErr w:type="spellStart"/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mem</w:t>
            </w:r>
            <w:proofErr w:type="spellEnd"/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 collection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0629E3" w:rsidRPr="008B4461" w:rsidTr="009B0444">
        <w:trPr>
          <w:trHeight w:hRule="exact" w:val="28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0629E3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0629E3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SUVREL (SU2C – Relay For Life)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0629E3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RES569 - M</w:t>
            </w:r>
            <w:r w:rsidRPr="000629E3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>ore tomorrows</w:t>
            </w:r>
            <w: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 campaign (MyProjects)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  <w:tr w:rsidR="000629E3" w:rsidRPr="008B4461" w:rsidTr="00826E66">
        <w:trPr>
          <w:cnfStyle w:val="010000000000"/>
          <w:trHeight w:hRule="exact" w:val="283"/>
        </w:trPr>
        <w:tc>
          <w:tcPr>
            <w:cnfStyle w:val="000000000001"/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9B0444" w:rsidRDefault="009B0444" w:rsidP="000629E3">
            <w:pPr>
              <w:rPr>
                <w:rFonts w:ascii="Museo Sans Rounded 500" w:hAnsi="Museo Sans Rounded 500"/>
                <w:color w:val="auto"/>
                <w:sz w:val="16"/>
                <w:szCs w:val="16"/>
              </w:rPr>
            </w:pPr>
            <w:r w:rsidRPr="009B0444">
              <w:rPr>
                <w:color w:val="auto"/>
                <w:sz w:val="16"/>
                <w:szCs w:val="16"/>
              </w:rPr>
              <w:t>SCZVOLFGD001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9B0444" w:rsidP="000629E3">
            <w:pPr>
              <w:cnfStyle w:val="010000000000"/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9B0444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drawing>
                <wp:inline distT="0" distB="0" distL="0" distR="0">
                  <wp:extent cx="138023" cy="158069"/>
                  <wp:effectExtent l="19050" t="0" r="0" b="0"/>
                  <wp:docPr id="2" name="il_fi" descr="http://nexnet.files.wordpress.com/2013/02/kliponious-black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nexnet.files.wordpress.com/2013/02/kliponious-black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9" cy="15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cnfStyle w:val="010000000000"/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  <w:r w:rsidRPr="008B4461">
              <w:rPr>
                <w:rFonts w:ascii="Museo Sans Rounded 500" w:hAnsi="Museo Sans Rounded 500"/>
                <w:b/>
                <w:color w:val="7F7F7F" w:themeColor="text1" w:themeTint="80"/>
                <w:sz w:val="14"/>
                <w:szCs w:val="14"/>
              </w:rPr>
              <w:t>RELAY/EVENTS</w:t>
            </w:r>
            <w:r w:rsidRPr="008B4461"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  <w:t xml:space="preserve"> - Specify Event Code: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cnfStyle w:val="010000000000"/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cnfStyle w:val="010000000000"/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9E3" w:rsidRPr="008B4461" w:rsidRDefault="000629E3" w:rsidP="000629E3">
            <w:pPr>
              <w:cnfStyle w:val="010000000000"/>
              <w:rPr>
                <w:rFonts w:ascii="Museo Sans Rounded 500" w:hAnsi="Museo Sans Rounded 500"/>
                <w:color w:val="7F7F7F" w:themeColor="text1" w:themeTint="80"/>
                <w:sz w:val="14"/>
                <w:szCs w:val="14"/>
              </w:rPr>
            </w:pPr>
          </w:p>
        </w:tc>
      </w:tr>
    </w:tbl>
    <w:p w:rsidR="00487FBD" w:rsidRPr="008B4461" w:rsidRDefault="00487FBD" w:rsidP="001505D2">
      <w:pPr>
        <w:spacing w:line="240" w:lineRule="auto"/>
        <w:rPr>
          <w:rFonts w:ascii="Museo Sans Rounded 500" w:hAnsi="Museo Sans Rounded 500" w:cstheme="minorHAnsi"/>
          <w:b/>
          <w:noProof/>
          <w:color w:val="7F7F7F" w:themeColor="text1" w:themeTint="80"/>
          <w:sz w:val="10"/>
          <w:szCs w:val="32"/>
          <w:u w:val="single"/>
          <w:lang w:eastAsia="en-GB"/>
        </w:rPr>
      </w:pPr>
    </w:p>
    <w:sectPr w:rsidR="00487FBD" w:rsidRPr="008B4461" w:rsidSect="00826E66">
      <w:headerReference w:type="default" r:id="rId14"/>
      <w:headerReference w:type="first" r:id="rId15"/>
      <w:pgSz w:w="11906" w:h="16838" w:code="9"/>
      <w:pgMar w:top="1113" w:right="707" w:bottom="142" w:left="851" w:header="284" w:footer="27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3F4" w:rsidRDefault="004A03F4">
      <w:r>
        <w:separator/>
      </w:r>
    </w:p>
  </w:endnote>
  <w:endnote w:type="continuationSeparator" w:id="0">
    <w:p w:rsidR="004A03F4" w:rsidRDefault="004A03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CRUK Justlefthand">
    <w:panose1 w:val="020005060500000200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Rounded 500">
    <w:altName w:val="Arial"/>
    <w:panose1 w:val="00000000000000000000"/>
    <w:charset w:val="00"/>
    <w:family w:val="modern"/>
    <w:notTrueType/>
    <w:pitch w:val="variable"/>
    <w:sig w:usb0="00000001" w:usb1="40000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3F4" w:rsidRDefault="004A03F4">
      <w:r>
        <w:separator/>
      </w:r>
    </w:p>
  </w:footnote>
  <w:footnote w:type="continuationSeparator" w:id="0">
    <w:p w:rsidR="004A03F4" w:rsidRDefault="004A03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121" w:rsidRDefault="008971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-154940</wp:posOffset>
          </wp:positionH>
          <wp:positionV relativeFrom="paragraph">
            <wp:posOffset>219710</wp:posOffset>
          </wp:positionV>
          <wp:extent cx="2733675" cy="342900"/>
          <wp:effectExtent l="19050" t="0" r="9525" b="0"/>
          <wp:wrapNone/>
          <wp:docPr id="14" name="Picture 6" descr="CRUK-VISION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UK-VISION-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367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4559935</wp:posOffset>
          </wp:positionH>
          <wp:positionV relativeFrom="paragraph">
            <wp:posOffset>124460</wp:posOffset>
          </wp:positionV>
          <wp:extent cx="2038350" cy="571500"/>
          <wp:effectExtent l="19050" t="0" r="0" b="0"/>
          <wp:wrapNone/>
          <wp:docPr id="13" name="Picture 7" descr="CRUK-MAIN-LOGO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UK-MAIN-LOGO-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83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121" w:rsidRDefault="00826E66">
    <w:pPr>
      <w:pStyle w:val="Header"/>
    </w:pPr>
    <w:r>
      <w:rPr>
        <w:noProof/>
        <w:sz w:val="20"/>
        <w:lang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4726940</wp:posOffset>
          </wp:positionH>
          <wp:positionV relativeFrom="paragraph">
            <wp:posOffset>-8890</wp:posOffset>
          </wp:positionV>
          <wp:extent cx="2047875" cy="962025"/>
          <wp:effectExtent l="19050" t="0" r="9525" b="0"/>
          <wp:wrapNone/>
          <wp:docPr id="12" name="Picture 7" descr="CRUK-MAIN-LOGO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UK-MAIN-LOGO-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E68AD5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AFC525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4584E5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40CA46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FCF21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C42BF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27C9A0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1E378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multilevel"/>
    <w:tmpl w:val="BB6EDE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FFFFFF89"/>
    <w:multiLevelType w:val="singleLevel"/>
    <w:tmpl w:val="D40085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E12AED"/>
    <w:multiLevelType w:val="multilevel"/>
    <w:tmpl w:val="1BAC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447466C"/>
    <w:multiLevelType w:val="hybridMultilevel"/>
    <w:tmpl w:val="9B685166"/>
    <w:lvl w:ilvl="0" w:tplc="D1CE54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0A494492"/>
    <w:multiLevelType w:val="hybridMultilevel"/>
    <w:tmpl w:val="660A2D54"/>
    <w:lvl w:ilvl="0" w:tplc="7A84AF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B33499E"/>
    <w:multiLevelType w:val="hybridMultilevel"/>
    <w:tmpl w:val="87566B2E"/>
    <w:lvl w:ilvl="0" w:tplc="7A84AF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C42753C"/>
    <w:multiLevelType w:val="hybridMultilevel"/>
    <w:tmpl w:val="C9D451DA"/>
    <w:lvl w:ilvl="0" w:tplc="754087C6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CCC1146"/>
    <w:multiLevelType w:val="hybridMultilevel"/>
    <w:tmpl w:val="A16648B8"/>
    <w:lvl w:ilvl="0" w:tplc="6B8AE7BC">
      <w:start w:val="3"/>
      <w:numFmt w:val="bullet"/>
      <w:lvlText w:val="-"/>
      <w:lvlJc w:val="left"/>
      <w:pPr>
        <w:ind w:left="1636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6">
    <w:nsid w:val="0D7A43AF"/>
    <w:multiLevelType w:val="hybridMultilevel"/>
    <w:tmpl w:val="DF14C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D50759"/>
    <w:multiLevelType w:val="hybridMultilevel"/>
    <w:tmpl w:val="0D98D6C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B122DBE"/>
    <w:multiLevelType w:val="hybridMultilevel"/>
    <w:tmpl w:val="20DAA2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643B3B"/>
    <w:multiLevelType w:val="singleLevel"/>
    <w:tmpl w:val="3BEAFB3C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0">
    <w:nsid w:val="2080022F"/>
    <w:multiLevelType w:val="hybridMultilevel"/>
    <w:tmpl w:val="DBEEB1D0"/>
    <w:lvl w:ilvl="0" w:tplc="DEB0C0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1631ADB"/>
    <w:multiLevelType w:val="hybridMultilevel"/>
    <w:tmpl w:val="EC0AC6D4"/>
    <w:lvl w:ilvl="0" w:tplc="D1CE54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217416A1"/>
    <w:multiLevelType w:val="hybridMultilevel"/>
    <w:tmpl w:val="7EB0C912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544605A"/>
    <w:multiLevelType w:val="hybridMultilevel"/>
    <w:tmpl w:val="8CFC3C44"/>
    <w:lvl w:ilvl="0" w:tplc="21BC7D08">
      <w:numFmt w:val="bullet"/>
      <w:lvlText w:val="-"/>
      <w:lvlJc w:val="left"/>
      <w:pPr>
        <w:ind w:left="2880" w:hanging="360"/>
      </w:pPr>
      <w:rPr>
        <w:rFonts w:ascii="Gill Sans MT" w:eastAsia="Arial" w:hAnsi="Gill Sans MT" w:cs="Arial" w:hint="default"/>
      </w:rPr>
    </w:lvl>
    <w:lvl w:ilvl="1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1BC7D08">
      <w:numFmt w:val="bullet"/>
      <w:lvlText w:val="-"/>
      <w:lvlJc w:val="left"/>
      <w:pPr>
        <w:ind w:left="5040" w:hanging="360"/>
      </w:pPr>
      <w:rPr>
        <w:rFonts w:ascii="Gill Sans MT" w:eastAsia="Arial" w:hAnsi="Gill Sans MT" w:cs="Aria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>
    <w:nsid w:val="28015B73"/>
    <w:multiLevelType w:val="hybridMultilevel"/>
    <w:tmpl w:val="A7F614A8"/>
    <w:lvl w:ilvl="0" w:tplc="45AAD674">
      <w:start w:val="3"/>
      <w:numFmt w:val="bullet"/>
      <w:lvlText w:val=""/>
      <w:lvlJc w:val="left"/>
      <w:pPr>
        <w:ind w:left="1636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5">
    <w:nsid w:val="2A320118"/>
    <w:multiLevelType w:val="hybridMultilevel"/>
    <w:tmpl w:val="00587AF8"/>
    <w:lvl w:ilvl="0" w:tplc="D1CE5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F49522B"/>
    <w:multiLevelType w:val="hybridMultilevel"/>
    <w:tmpl w:val="175A38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54423B"/>
    <w:multiLevelType w:val="multilevel"/>
    <w:tmpl w:val="1226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07235D5"/>
    <w:multiLevelType w:val="hybridMultilevel"/>
    <w:tmpl w:val="E9C000A8"/>
    <w:lvl w:ilvl="0" w:tplc="DEB0C0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31C92A21"/>
    <w:multiLevelType w:val="hybridMultilevel"/>
    <w:tmpl w:val="CD6C2A46"/>
    <w:lvl w:ilvl="0" w:tplc="D1CE54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5234784"/>
    <w:multiLevelType w:val="hybridMultilevel"/>
    <w:tmpl w:val="A47E00A4"/>
    <w:lvl w:ilvl="0" w:tplc="D1CE54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3A517575"/>
    <w:multiLevelType w:val="hybridMultilevel"/>
    <w:tmpl w:val="A6AA32E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B8357CD"/>
    <w:multiLevelType w:val="hybridMultilevel"/>
    <w:tmpl w:val="19F66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EB5539"/>
    <w:multiLevelType w:val="hybridMultilevel"/>
    <w:tmpl w:val="1834FC3C"/>
    <w:lvl w:ilvl="0" w:tplc="BEEC0C02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150C16"/>
    <w:multiLevelType w:val="hybridMultilevel"/>
    <w:tmpl w:val="D38C458C"/>
    <w:lvl w:ilvl="0" w:tplc="08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5">
    <w:nsid w:val="42A461B8"/>
    <w:multiLevelType w:val="hybridMultilevel"/>
    <w:tmpl w:val="96DCF39E"/>
    <w:lvl w:ilvl="0" w:tplc="847AD78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F72E4F"/>
    <w:multiLevelType w:val="hybridMultilevel"/>
    <w:tmpl w:val="C07AAE1A"/>
    <w:lvl w:ilvl="0" w:tplc="4192FD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4C60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F451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A2DE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C220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DE2C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EAD9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E0CD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883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9101D28"/>
    <w:multiLevelType w:val="hybridMultilevel"/>
    <w:tmpl w:val="80C0DE9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8">
    <w:nsid w:val="4C6A349F"/>
    <w:multiLevelType w:val="hybridMultilevel"/>
    <w:tmpl w:val="C5446776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26B1F20"/>
    <w:multiLevelType w:val="hybridMultilevel"/>
    <w:tmpl w:val="61708480"/>
    <w:lvl w:ilvl="0" w:tplc="5254F44C">
      <w:numFmt w:val="bullet"/>
      <w:lvlText w:val="-"/>
      <w:lvlJc w:val="left"/>
      <w:pPr>
        <w:ind w:left="786" w:hanging="360"/>
      </w:pPr>
      <w:rPr>
        <w:rFonts w:ascii="Arial" w:eastAsia="Arial" w:hAnsi="Arial" w:cs="Aria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63795C13"/>
    <w:multiLevelType w:val="hybridMultilevel"/>
    <w:tmpl w:val="10F28400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6B6A0865"/>
    <w:multiLevelType w:val="hybridMultilevel"/>
    <w:tmpl w:val="6BDA146E"/>
    <w:lvl w:ilvl="0" w:tplc="04C2DC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5070C6"/>
    <w:multiLevelType w:val="hybridMultilevel"/>
    <w:tmpl w:val="3BEA14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2A7E9A"/>
    <w:multiLevelType w:val="hybridMultilevel"/>
    <w:tmpl w:val="5CA0BA80"/>
    <w:lvl w:ilvl="0" w:tplc="AC34BEAC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5E48E8"/>
    <w:multiLevelType w:val="hybridMultilevel"/>
    <w:tmpl w:val="7DB02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5A3644"/>
    <w:multiLevelType w:val="hybridMultilevel"/>
    <w:tmpl w:val="C6FA20A6"/>
    <w:lvl w:ilvl="0" w:tplc="332469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CEF3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C4C1E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CA7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EB6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9963C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66B3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8AD2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BEE7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4C0FBD"/>
    <w:multiLevelType w:val="hybridMultilevel"/>
    <w:tmpl w:val="558A1D26"/>
    <w:lvl w:ilvl="0" w:tplc="A8A8B20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6"/>
  </w:num>
  <w:num w:numId="12">
    <w:abstractNumId w:val="19"/>
  </w:num>
  <w:num w:numId="13">
    <w:abstractNumId w:val="45"/>
  </w:num>
  <w:num w:numId="14">
    <w:abstractNumId w:val="20"/>
  </w:num>
  <w:num w:numId="15">
    <w:abstractNumId w:val="25"/>
  </w:num>
  <w:num w:numId="16">
    <w:abstractNumId w:val="17"/>
  </w:num>
  <w:num w:numId="17">
    <w:abstractNumId w:val="29"/>
  </w:num>
  <w:num w:numId="18">
    <w:abstractNumId w:val="11"/>
  </w:num>
  <w:num w:numId="19">
    <w:abstractNumId w:val="21"/>
  </w:num>
  <w:num w:numId="20">
    <w:abstractNumId w:val="30"/>
  </w:num>
  <w:num w:numId="21">
    <w:abstractNumId w:val="41"/>
  </w:num>
  <w:num w:numId="22">
    <w:abstractNumId w:val="28"/>
  </w:num>
  <w:num w:numId="23">
    <w:abstractNumId w:val="31"/>
  </w:num>
  <w:num w:numId="24">
    <w:abstractNumId w:val="22"/>
  </w:num>
  <w:num w:numId="25">
    <w:abstractNumId w:val="10"/>
  </w:num>
  <w:num w:numId="26">
    <w:abstractNumId w:val="12"/>
  </w:num>
  <w:num w:numId="27">
    <w:abstractNumId w:val="13"/>
  </w:num>
  <w:num w:numId="28">
    <w:abstractNumId w:val="42"/>
  </w:num>
  <w:num w:numId="29">
    <w:abstractNumId w:val="38"/>
  </w:num>
  <w:num w:numId="30">
    <w:abstractNumId w:val="35"/>
  </w:num>
  <w:num w:numId="31">
    <w:abstractNumId w:val="23"/>
  </w:num>
  <w:num w:numId="32">
    <w:abstractNumId w:val="40"/>
  </w:num>
  <w:num w:numId="33">
    <w:abstractNumId w:val="26"/>
  </w:num>
  <w:num w:numId="34">
    <w:abstractNumId w:val="44"/>
  </w:num>
  <w:num w:numId="35">
    <w:abstractNumId w:val="37"/>
  </w:num>
  <w:num w:numId="36">
    <w:abstractNumId w:val="32"/>
  </w:num>
  <w:num w:numId="37">
    <w:abstractNumId w:val="14"/>
  </w:num>
  <w:num w:numId="38">
    <w:abstractNumId w:val="39"/>
  </w:num>
  <w:num w:numId="39">
    <w:abstractNumId w:val="46"/>
  </w:num>
  <w:num w:numId="40">
    <w:abstractNumId w:val="27"/>
  </w:num>
  <w:num w:numId="41">
    <w:abstractNumId w:val="18"/>
  </w:num>
  <w:num w:numId="42">
    <w:abstractNumId w:val="16"/>
  </w:num>
  <w:num w:numId="43">
    <w:abstractNumId w:val="34"/>
  </w:num>
  <w:num w:numId="44">
    <w:abstractNumId w:val="15"/>
  </w:num>
  <w:num w:numId="45">
    <w:abstractNumId w:val="24"/>
  </w:num>
  <w:num w:numId="46">
    <w:abstractNumId w:val="43"/>
  </w:num>
  <w:num w:numId="4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defaultTabStop w:val="720"/>
  <w:drawingGridHorizontalSpacing w:val="110"/>
  <w:drawingGridVerticalSpacing w:val="284"/>
  <w:displayHorizontalDrawingGridEvery w:val="2"/>
  <w:noPunctuationKerning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0E43A0"/>
    <w:rsid w:val="000015D7"/>
    <w:rsid w:val="00025ED6"/>
    <w:rsid w:val="0005244C"/>
    <w:rsid w:val="000626D6"/>
    <w:rsid w:val="000629E3"/>
    <w:rsid w:val="0008192F"/>
    <w:rsid w:val="00084393"/>
    <w:rsid w:val="00086C0E"/>
    <w:rsid w:val="00096627"/>
    <w:rsid w:val="00096D3F"/>
    <w:rsid w:val="000A3008"/>
    <w:rsid w:val="000B162B"/>
    <w:rsid w:val="000C3D42"/>
    <w:rsid w:val="000D3669"/>
    <w:rsid w:val="000D6F61"/>
    <w:rsid w:val="000E43A0"/>
    <w:rsid w:val="000F1586"/>
    <w:rsid w:val="000F7F29"/>
    <w:rsid w:val="0011117F"/>
    <w:rsid w:val="0011255A"/>
    <w:rsid w:val="00116433"/>
    <w:rsid w:val="001436CC"/>
    <w:rsid w:val="001505D2"/>
    <w:rsid w:val="00152F83"/>
    <w:rsid w:val="001654F6"/>
    <w:rsid w:val="001A0B7D"/>
    <w:rsid w:val="001B68B4"/>
    <w:rsid w:val="001C2E1F"/>
    <w:rsid w:val="001D3CB2"/>
    <w:rsid w:val="001D59A5"/>
    <w:rsid w:val="001E34C8"/>
    <w:rsid w:val="00203CAA"/>
    <w:rsid w:val="0020447E"/>
    <w:rsid w:val="002059BC"/>
    <w:rsid w:val="002353F0"/>
    <w:rsid w:val="00237143"/>
    <w:rsid w:val="00240D9A"/>
    <w:rsid w:val="00256FAA"/>
    <w:rsid w:val="00284411"/>
    <w:rsid w:val="00287FB8"/>
    <w:rsid w:val="002A2679"/>
    <w:rsid w:val="002B1740"/>
    <w:rsid w:val="002C77E0"/>
    <w:rsid w:val="002D1C4F"/>
    <w:rsid w:val="002E776D"/>
    <w:rsid w:val="0030228D"/>
    <w:rsid w:val="00302A5D"/>
    <w:rsid w:val="00320A33"/>
    <w:rsid w:val="00324BF5"/>
    <w:rsid w:val="003457DD"/>
    <w:rsid w:val="00350B9E"/>
    <w:rsid w:val="003517E5"/>
    <w:rsid w:val="00356CC2"/>
    <w:rsid w:val="00366E73"/>
    <w:rsid w:val="00371FEF"/>
    <w:rsid w:val="003800FE"/>
    <w:rsid w:val="00383B04"/>
    <w:rsid w:val="0038652C"/>
    <w:rsid w:val="003C7781"/>
    <w:rsid w:val="0042380E"/>
    <w:rsid w:val="0043359E"/>
    <w:rsid w:val="00440CE9"/>
    <w:rsid w:val="00444EA8"/>
    <w:rsid w:val="00445EEA"/>
    <w:rsid w:val="00460871"/>
    <w:rsid w:val="00463E30"/>
    <w:rsid w:val="00475F9D"/>
    <w:rsid w:val="004865E2"/>
    <w:rsid w:val="00487FBD"/>
    <w:rsid w:val="004A03F4"/>
    <w:rsid w:val="004A13FE"/>
    <w:rsid w:val="004C63A5"/>
    <w:rsid w:val="004C6960"/>
    <w:rsid w:val="004D262E"/>
    <w:rsid w:val="004E3974"/>
    <w:rsid w:val="004F0C88"/>
    <w:rsid w:val="00514947"/>
    <w:rsid w:val="005254F7"/>
    <w:rsid w:val="005275A7"/>
    <w:rsid w:val="0053093F"/>
    <w:rsid w:val="00535207"/>
    <w:rsid w:val="00545BC6"/>
    <w:rsid w:val="00551270"/>
    <w:rsid w:val="00571A23"/>
    <w:rsid w:val="00574126"/>
    <w:rsid w:val="00581506"/>
    <w:rsid w:val="00582F0E"/>
    <w:rsid w:val="005966DB"/>
    <w:rsid w:val="005B1C5D"/>
    <w:rsid w:val="005C1E63"/>
    <w:rsid w:val="005C4CC4"/>
    <w:rsid w:val="005D1B29"/>
    <w:rsid w:val="005E629A"/>
    <w:rsid w:val="005F2190"/>
    <w:rsid w:val="005F2583"/>
    <w:rsid w:val="006261B9"/>
    <w:rsid w:val="00632EC0"/>
    <w:rsid w:val="006500F9"/>
    <w:rsid w:val="00660CAC"/>
    <w:rsid w:val="006618DB"/>
    <w:rsid w:val="006651E2"/>
    <w:rsid w:val="00675DE8"/>
    <w:rsid w:val="0067763B"/>
    <w:rsid w:val="006A05A0"/>
    <w:rsid w:val="006A153F"/>
    <w:rsid w:val="006E24F8"/>
    <w:rsid w:val="00761565"/>
    <w:rsid w:val="00767AE1"/>
    <w:rsid w:val="00771E57"/>
    <w:rsid w:val="007733E2"/>
    <w:rsid w:val="00780F4B"/>
    <w:rsid w:val="00787453"/>
    <w:rsid w:val="007A2343"/>
    <w:rsid w:val="007C3D18"/>
    <w:rsid w:val="007C3D71"/>
    <w:rsid w:val="007D20FC"/>
    <w:rsid w:val="007E6034"/>
    <w:rsid w:val="007F5BF8"/>
    <w:rsid w:val="008045EC"/>
    <w:rsid w:val="00811253"/>
    <w:rsid w:val="00826E66"/>
    <w:rsid w:val="00831CEC"/>
    <w:rsid w:val="00841952"/>
    <w:rsid w:val="008470F4"/>
    <w:rsid w:val="0085735C"/>
    <w:rsid w:val="008749FA"/>
    <w:rsid w:val="00894DB0"/>
    <w:rsid w:val="00897121"/>
    <w:rsid w:val="008B3CB0"/>
    <w:rsid w:val="008B4461"/>
    <w:rsid w:val="008B4A88"/>
    <w:rsid w:val="008C4FEE"/>
    <w:rsid w:val="008D2432"/>
    <w:rsid w:val="008E7092"/>
    <w:rsid w:val="00904585"/>
    <w:rsid w:val="00911822"/>
    <w:rsid w:val="00915012"/>
    <w:rsid w:val="0092653E"/>
    <w:rsid w:val="009325CD"/>
    <w:rsid w:val="00952B74"/>
    <w:rsid w:val="009B0444"/>
    <w:rsid w:val="009B4C88"/>
    <w:rsid w:val="009B55A8"/>
    <w:rsid w:val="009B6922"/>
    <w:rsid w:val="009C0EF5"/>
    <w:rsid w:val="009D703E"/>
    <w:rsid w:val="009E001A"/>
    <w:rsid w:val="009E2C78"/>
    <w:rsid w:val="009E6E1F"/>
    <w:rsid w:val="00A21F8D"/>
    <w:rsid w:val="00A26E53"/>
    <w:rsid w:val="00A30D95"/>
    <w:rsid w:val="00A6031B"/>
    <w:rsid w:val="00A60EBF"/>
    <w:rsid w:val="00A6349B"/>
    <w:rsid w:val="00A672D2"/>
    <w:rsid w:val="00A7125F"/>
    <w:rsid w:val="00A94A5F"/>
    <w:rsid w:val="00AB4C7D"/>
    <w:rsid w:val="00AC5B2C"/>
    <w:rsid w:val="00AD086C"/>
    <w:rsid w:val="00AD0E0D"/>
    <w:rsid w:val="00AF1243"/>
    <w:rsid w:val="00AF48D6"/>
    <w:rsid w:val="00AF6D0A"/>
    <w:rsid w:val="00B00AD3"/>
    <w:rsid w:val="00B03403"/>
    <w:rsid w:val="00B23DA2"/>
    <w:rsid w:val="00B24A16"/>
    <w:rsid w:val="00B277CF"/>
    <w:rsid w:val="00B347E3"/>
    <w:rsid w:val="00B41E15"/>
    <w:rsid w:val="00B448D7"/>
    <w:rsid w:val="00B456C2"/>
    <w:rsid w:val="00B45F92"/>
    <w:rsid w:val="00B523EA"/>
    <w:rsid w:val="00B6120E"/>
    <w:rsid w:val="00BA44CD"/>
    <w:rsid w:val="00BB113A"/>
    <w:rsid w:val="00BC4225"/>
    <w:rsid w:val="00BC51F4"/>
    <w:rsid w:val="00BC5B59"/>
    <w:rsid w:val="00C020DA"/>
    <w:rsid w:val="00C27AFB"/>
    <w:rsid w:val="00C325D5"/>
    <w:rsid w:val="00C42B8B"/>
    <w:rsid w:val="00C4360F"/>
    <w:rsid w:val="00C44ECC"/>
    <w:rsid w:val="00C63036"/>
    <w:rsid w:val="00C7041A"/>
    <w:rsid w:val="00CB4D68"/>
    <w:rsid w:val="00CC3670"/>
    <w:rsid w:val="00CC6E89"/>
    <w:rsid w:val="00CD1886"/>
    <w:rsid w:val="00CE6B20"/>
    <w:rsid w:val="00CF1629"/>
    <w:rsid w:val="00CF19E1"/>
    <w:rsid w:val="00D3019F"/>
    <w:rsid w:val="00D521D4"/>
    <w:rsid w:val="00D61E27"/>
    <w:rsid w:val="00D62744"/>
    <w:rsid w:val="00D659EA"/>
    <w:rsid w:val="00D71870"/>
    <w:rsid w:val="00D7438F"/>
    <w:rsid w:val="00D85BD2"/>
    <w:rsid w:val="00D952ED"/>
    <w:rsid w:val="00DA6B58"/>
    <w:rsid w:val="00DC2997"/>
    <w:rsid w:val="00DD0393"/>
    <w:rsid w:val="00DE48AC"/>
    <w:rsid w:val="00DF2F4C"/>
    <w:rsid w:val="00E02566"/>
    <w:rsid w:val="00E116A7"/>
    <w:rsid w:val="00E222AE"/>
    <w:rsid w:val="00E308F3"/>
    <w:rsid w:val="00E31CBD"/>
    <w:rsid w:val="00E32D3B"/>
    <w:rsid w:val="00E3410A"/>
    <w:rsid w:val="00E60A04"/>
    <w:rsid w:val="00E6396B"/>
    <w:rsid w:val="00E64F5C"/>
    <w:rsid w:val="00E67A44"/>
    <w:rsid w:val="00E716A6"/>
    <w:rsid w:val="00E85F29"/>
    <w:rsid w:val="00E93189"/>
    <w:rsid w:val="00E95279"/>
    <w:rsid w:val="00EC0387"/>
    <w:rsid w:val="00EC33DF"/>
    <w:rsid w:val="00ED1C55"/>
    <w:rsid w:val="00EF6C87"/>
    <w:rsid w:val="00F17961"/>
    <w:rsid w:val="00F233B2"/>
    <w:rsid w:val="00F31BFB"/>
    <w:rsid w:val="00F737EE"/>
    <w:rsid w:val="00F777E0"/>
    <w:rsid w:val="00F92C47"/>
    <w:rsid w:val="00FB07DF"/>
    <w:rsid w:val="00FB29C2"/>
    <w:rsid w:val="00FB2F90"/>
    <w:rsid w:val="00FB6EBC"/>
    <w:rsid w:val="00FC1613"/>
    <w:rsid w:val="00FD5326"/>
    <w:rsid w:val="00FE182C"/>
    <w:rsid w:val="00FE2131"/>
    <w:rsid w:val="00FF2CE6"/>
    <w:rsid w:val="00FF43EF"/>
    <w:rsid w:val="00FF7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="f" fillcolor="white" stroke="f">
      <v:fill color="white" on="f"/>
      <v:stroke on="f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1565"/>
    <w:pPr>
      <w:spacing w:after="120" w:line="260" w:lineRule="atLeast"/>
    </w:pPr>
    <w:rPr>
      <w:rFonts w:ascii="Arial" w:eastAsia="Arial" w:hAnsi="Arial" w:cs="Arial"/>
      <w:color w:val="000000"/>
      <w:sz w:val="22"/>
      <w:lang w:eastAsia="zh-CN"/>
    </w:rPr>
  </w:style>
  <w:style w:type="paragraph" w:styleId="Heading1">
    <w:name w:val="heading 1"/>
    <w:basedOn w:val="Normal"/>
    <w:next w:val="Heading2"/>
    <w:qFormat/>
    <w:rsid w:val="00761565"/>
    <w:pPr>
      <w:spacing w:after="0" w:line="680" w:lineRule="atLeast"/>
      <w:outlineLvl w:val="0"/>
    </w:pPr>
    <w:rPr>
      <w:b/>
      <w:sz w:val="64"/>
      <w:szCs w:val="64"/>
    </w:rPr>
  </w:style>
  <w:style w:type="paragraph" w:styleId="Heading2">
    <w:name w:val="heading 2"/>
    <w:basedOn w:val="Heading1"/>
    <w:next w:val="Normal"/>
    <w:qFormat/>
    <w:rsid w:val="00761565"/>
    <w:pPr>
      <w:outlineLvl w:val="1"/>
    </w:pPr>
    <w:rPr>
      <w:i/>
    </w:rPr>
  </w:style>
  <w:style w:type="paragraph" w:styleId="Heading3">
    <w:name w:val="heading 3"/>
    <w:basedOn w:val="Normal"/>
    <w:next w:val="Normal"/>
    <w:qFormat/>
    <w:rsid w:val="00761565"/>
    <w:pPr>
      <w:spacing w:after="0" w:line="680" w:lineRule="atLeast"/>
      <w:outlineLvl w:val="2"/>
    </w:pPr>
    <w:rPr>
      <w:sz w:val="64"/>
      <w:szCs w:val="64"/>
    </w:rPr>
  </w:style>
  <w:style w:type="paragraph" w:styleId="Heading4">
    <w:name w:val="heading 4"/>
    <w:basedOn w:val="Heading3"/>
    <w:next w:val="Normal"/>
    <w:qFormat/>
    <w:rsid w:val="00761565"/>
    <w:pPr>
      <w:outlineLvl w:val="3"/>
    </w:pPr>
    <w:rPr>
      <w:i/>
    </w:rPr>
  </w:style>
  <w:style w:type="paragraph" w:styleId="Heading5">
    <w:name w:val="heading 5"/>
    <w:basedOn w:val="Normal"/>
    <w:next w:val="Normal"/>
    <w:qFormat/>
    <w:rsid w:val="00761565"/>
    <w:pPr>
      <w:spacing w:after="0" w:line="480" w:lineRule="atLeast"/>
      <w:outlineLvl w:val="4"/>
    </w:pPr>
    <w:rPr>
      <w:b/>
      <w:sz w:val="44"/>
      <w:szCs w:val="44"/>
    </w:rPr>
  </w:style>
  <w:style w:type="paragraph" w:styleId="Heading6">
    <w:name w:val="heading 6"/>
    <w:basedOn w:val="Normal"/>
    <w:next w:val="Normal"/>
    <w:qFormat/>
    <w:rsid w:val="00761565"/>
    <w:pPr>
      <w:spacing w:after="0" w:line="400" w:lineRule="atLeast"/>
      <w:outlineLvl w:val="5"/>
    </w:pPr>
    <w:rPr>
      <w:b/>
      <w:color w:val="auto"/>
      <w:sz w:val="36"/>
      <w:szCs w:val="36"/>
    </w:rPr>
  </w:style>
  <w:style w:type="paragraph" w:styleId="Heading7">
    <w:name w:val="heading 7"/>
    <w:basedOn w:val="Normal"/>
    <w:next w:val="Normal"/>
    <w:qFormat/>
    <w:rsid w:val="00761565"/>
    <w:pPr>
      <w:spacing w:after="0" w:line="400" w:lineRule="atLeast"/>
      <w:outlineLvl w:val="6"/>
    </w:pPr>
    <w:rPr>
      <w:sz w:val="36"/>
      <w:szCs w:val="36"/>
    </w:rPr>
  </w:style>
  <w:style w:type="paragraph" w:styleId="Heading8">
    <w:name w:val="heading 8"/>
    <w:basedOn w:val="CRUKBodyText"/>
    <w:next w:val="Normal"/>
    <w:qFormat/>
    <w:rsid w:val="00761565"/>
    <w:pPr>
      <w:ind w:right="6"/>
      <w:outlineLvl w:val="7"/>
    </w:pPr>
  </w:style>
  <w:style w:type="paragraph" w:styleId="Heading9">
    <w:name w:val="heading 9"/>
    <w:basedOn w:val="CRUKBodyText"/>
    <w:next w:val="Normal"/>
    <w:qFormat/>
    <w:rsid w:val="00761565"/>
    <w:pPr>
      <w:ind w:right="6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RUKBodyText">
    <w:name w:val="CRUK Body Text"/>
    <w:basedOn w:val="Normal"/>
    <w:rsid w:val="00761565"/>
    <w:pPr>
      <w:spacing w:after="0"/>
    </w:pPr>
  </w:style>
  <w:style w:type="paragraph" w:customStyle="1" w:styleId="CRUKRecipientAddress">
    <w:name w:val="CRUK Recipient Address"/>
    <w:basedOn w:val="CRUKBodyText"/>
    <w:rsid w:val="00761565"/>
    <w:pPr>
      <w:spacing w:line="240" w:lineRule="atLeast"/>
    </w:pPr>
  </w:style>
  <w:style w:type="paragraph" w:styleId="TableofAuthorities">
    <w:name w:val="table of authorities"/>
    <w:basedOn w:val="Normal"/>
    <w:next w:val="Normal"/>
    <w:semiHidden/>
    <w:rsid w:val="00761565"/>
    <w:pPr>
      <w:ind w:left="220" w:hanging="220"/>
    </w:pPr>
  </w:style>
  <w:style w:type="paragraph" w:styleId="TableofFigures">
    <w:name w:val="table of figures"/>
    <w:basedOn w:val="Normal"/>
    <w:next w:val="Normal"/>
    <w:semiHidden/>
    <w:rsid w:val="00761565"/>
    <w:pPr>
      <w:ind w:left="440" w:hanging="440"/>
    </w:pPr>
  </w:style>
  <w:style w:type="paragraph" w:styleId="TOAHeading">
    <w:name w:val="toa heading"/>
    <w:basedOn w:val="Normal"/>
    <w:next w:val="Normal"/>
    <w:semiHidden/>
    <w:rsid w:val="00761565"/>
    <w:pPr>
      <w:spacing w:before="120"/>
    </w:pPr>
    <w:rPr>
      <w:b/>
      <w:bCs/>
    </w:rPr>
  </w:style>
  <w:style w:type="paragraph" w:styleId="TOC1">
    <w:name w:val="toc 1"/>
    <w:basedOn w:val="Normal"/>
    <w:next w:val="Normal"/>
    <w:semiHidden/>
    <w:rsid w:val="00761565"/>
  </w:style>
  <w:style w:type="paragraph" w:styleId="TOC2">
    <w:name w:val="toc 2"/>
    <w:basedOn w:val="Normal"/>
    <w:next w:val="Normal"/>
    <w:semiHidden/>
    <w:rsid w:val="00761565"/>
    <w:pPr>
      <w:ind w:left="220"/>
    </w:pPr>
  </w:style>
  <w:style w:type="paragraph" w:styleId="TOC3">
    <w:name w:val="toc 3"/>
    <w:basedOn w:val="Normal"/>
    <w:next w:val="Normal"/>
    <w:semiHidden/>
    <w:rsid w:val="00761565"/>
    <w:pPr>
      <w:ind w:left="440"/>
    </w:pPr>
  </w:style>
  <w:style w:type="paragraph" w:styleId="TOC4">
    <w:name w:val="toc 4"/>
    <w:basedOn w:val="Normal"/>
    <w:next w:val="Normal"/>
    <w:semiHidden/>
    <w:rsid w:val="00761565"/>
    <w:pPr>
      <w:ind w:left="660"/>
    </w:pPr>
  </w:style>
  <w:style w:type="paragraph" w:styleId="TOC5">
    <w:name w:val="toc 5"/>
    <w:basedOn w:val="Normal"/>
    <w:next w:val="Normal"/>
    <w:semiHidden/>
    <w:rsid w:val="00761565"/>
    <w:pPr>
      <w:ind w:left="880"/>
    </w:pPr>
  </w:style>
  <w:style w:type="paragraph" w:styleId="TOC6">
    <w:name w:val="toc 6"/>
    <w:basedOn w:val="Normal"/>
    <w:next w:val="Normal"/>
    <w:semiHidden/>
    <w:rsid w:val="00761565"/>
    <w:pPr>
      <w:ind w:left="1100"/>
    </w:pPr>
  </w:style>
  <w:style w:type="paragraph" w:styleId="TOC7">
    <w:name w:val="toc 7"/>
    <w:basedOn w:val="Normal"/>
    <w:next w:val="Normal"/>
    <w:semiHidden/>
    <w:rsid w:val="00761565"/>
    <w:pPr>
      <w:ind w:left="1320"/>
    </w:pPr>
  </w:style>
  <w:style w:type="paragraph" w:styleId="TOC8">
    <w:name w:val="toc 8"/>
    <w:basedOn w:val="Normal"/>
    <w:next w:val="Normal"/>
    <w:semiHidden/>
    <w:rsid w:val="00761565"/>
    <w:pPr>
      <w:ind w:left="1540"/>
    </w:pPr>
  </w:style>
  <w:style w:type="paragraph" w:styleId="TOC9">
    <w:name w:val="toc 9"/>
    <w:basedOn w:val="Normal"/>
    <w:next w:val="Normal"/>
    <w:semiHidden/>
    <w:rsid w:val="00761565"/>
    <w:pPr>
      <w:ind w:left="1760"/>
    </w:pPr>
  </w:style>
  <w:style w:type="paragraph" w:styleId="Footer">
    <w:name w:val="footer"/>
    <w:basedOn w:val="Header"/>
    <w:link w:val="FooterChar"/>
    <w:uiPriority w:val="99"/>
    <w:rsid w:val="00761565"/>
  </w:style>
  <w:style w:type="paragraph" w:styleId="Header">
    <w:name w:val="header"/>
    <w:basedOn w:val="Normal"/>
    <w:rsid w:val="00761565"/>
    <w:pPr>
      <w:spacing w:after="0" w:line="170" w:lineRule="atLeast"/>
    </w:pPr>
    <w:rPr>
      <w:sz w:val="12"/>
      <w:szCs w:val="12"/>
    </w:rPr>
  </w:style>
  <w:style w:type="paragraph" w:styleId="Index1">
    <w:name w:val="index 1"/>
    <w:basedOn w:val="Normal"/>
    <w:next w:val="Normal"/>
    <w:semiHidden/>
    <w:rsid w:val="00761565"/>
    <w:pPr>
      <w:ind w:left="240" w:hanging="240"/>
    </w:pPr>
  </w:style>
  <w:style w:type="paragraph" w:styleId="Index2">
    <w:name w:val="index 2"/>
    <w:basedOn w:val="Normal"/>
    <w:next w:val="Normal"/>
    <w:semiHidden/>
    <w:rsid w:val="00761565"/>
    <w:pPr>
      <w:ind w:left="480" w:hanging="240"/>
    </w:pPr>
  </w:style>
  <w:style w:type="paragraph" w:styleId="Index3">
    <w:name w:val="index 3"/>
    <w:basedOn w:val="Normal"/>
    <w:next w:val="Normal"/>
    <w:semiHidden/>
    <w:rsid w:val="00761565"/>
    <w:pPr>
      <w:ind w:left="720" w:hanging="240"/>
    </w:pPr>
  </w:style>
  <w:style w:type="paragraph" w:styleId="Index4">
    <w:name w:val="index 4"/>
    <w:basedOn w:val="Normal"/>
    <w:next w:val="Normal"/>
    <w:semiHidden/>
    <w:rsid w:val="00761565"/>
    <w:pPr>
      <w:ind w:left="960" w:hanging="240"/>
    </w:pPr>
  </w:style>
  <w:style w:type="paragraph" w:styleId="Index5">
    <w:name w:val="index 5"/>
    <w:basedOn w:val="Normal"/>
    <w:next w:val="Normal"/>
    <w:semiHidden/>
    <w:rsid w:val="00761565"/>
    <w:pPr>
      <w:ind w:left="1200" w:hanging="240"/>
    </w:pPr>
  </w:style>
  <w:style w:type="paragraph" w:styleId="Index6">
    <w:name w:val="index 6"/>
    <w:basedOn w:val="Normal"/>
    <w:next w:val="Normal"/>
    <w:semiHidden/>
    <w:rsid w:val="00761565"/>
    <w:pPr>
      <w:ind w:left="1440" w:hanging="240"/>
    </w:pPr>
  </w:style>
  <w:style w:type="paragraph" w:styleId="Index7">
    <w:name w:val="index 7"/>
    <w:basedOn w:val="Normal"/>
    <w:next w:val="Normal"/>
    <w:semiHidden/>
    <w:rsid w:val="00761565"/>
    <w:pPr>
      <w:ind w:left="1680" w:hanging="240"/>
    </w:pPr>
  </w:style>
  <w:style w:type="paragraph" w:styleId="Index8">
    <w:name w:val="index 8"/>
    <w:basedOn w:val="Normal"/>
    <w:next w:val="Normal"/>
    <w:semiHidden/>
    <w:rsid w:val="00761565"/>
    <w:pPr>
      <w:ind w:left="1920" w:hanging="240"/>
    </w:pPr>
  </w:style>
  <w:style w:type="paragraph" w:styleId="Index9">
    <w:name w:val="index 9"/>
    <w:basedOn w:val="Normal"/>
    <w:next w:val="Normal"/>
    <w:semiHidden/>
    <w:rsid w:val="00761565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761565"/>
    <w:rPr>
      <w:b/>
      <w:bCs/>
    </w:rPr>
  </w:style>
  <w:style w:type="paragraph" w:styleId="ListBullet">
    <w:name w:val="List Bullet"/>
    <w:basedOn w:val="Normal"/>
    <w:rsid w:val="00761565"/>
    <w:pPr>
      <w:numPr>
        <w:numId w:val="1"/>
      </w:numPr>
    </w:pPr>
  </w:style>
  <w:style w:type="paragraph" w:styleId="ListBullet2">
    <w:name w:val="List Bullet 2"/>
    <w:basedOn w:val="Normal"/>
    <w:rsid w:val="00761565"/>
    <w:pPr>
      <w:numPr>
        <w:numId w:val="2"/>
      </w:numPr>
    </w:pPr>
  </w:style>
  <w:style w:type="paragraph" w:styleId="ListBullet3">
    <w:name w:val="List Bullet 3"/>
    <w:basedOn w:val="Normal"/>
    <w:rsid w:val="00761565"/>
    <w:pPr>
      <w:numPr>
        <w:numId w:val="3"/>
      </w:numPr>
    </w:pPr>
  </w:style>
  <w:style w:type="paragraph" w:styleId="ListBullet4">
    <w:name w:val="List Bullet 4"/>
    <w:basedOn w:val="Normal"/>
    <w:rsid w:val="00761565"/>
    <w:pPr>
      <w:numPr>
        <w:numId w:val="4"/>
      </w:numPr>
    </w:pPr>
  </w:style>
  <w:style w:type="paragraph" w:styleId="ListBullet5">
    <w:name w:val="List Bullet 5"/>
    <w:basedOn w:val="Normal"/>
    <w:rsid w:val="00761565"/>
    <w:pPr>
      <w:numPr>
        <w:numId w:val="5"/>
      </w:numPr>
    </w:pPr>
  </w:style>
  <w:style w:type="paragraph" w:styleId="ListNumber">
    <w:name w:val="List Number"/>
    <w:basedOn w:val="Normal"/>
    <w:rsid w:val="00761565"/>
    <w:pPr>
      <w:numPr>
        <w:numId w:val="6"/>
      </w:numPr>
    </w:pPr>
  </w:style>
  <w:style w:type="paragraph" w:styleId="ListNumber2">
    <w:name w:val="List Number 2"/>
    <w:basedOn w:val="Normal"/>
    <w:rsid w:val="00761565"/>
    <w:pPr>
      <w:numPr>
        <w:numId w:val="7"/>
      </w:numPr>
    </w:pPr>
  </w:style>
  <w:style w:type="paragraph" w:styleId="ListNumber3">
    <w:name w:val="List Number 3"/>
    <w:basedOn w:val="Normal"/>
    <w:rsid w:val="00761565"/>
    <w:pPr>
      <w:numPr>
        <w:numId w:val="8"/>
      </w:numPr>
    </w:pPr>
  </w:style>
  <w:style w:type="paragraph" w:styleId="ListNumber4">
    <w:name w:val="List Number 4"/>
    <w:basedOn w:val="Normal"/>
    <w:rsid w:val="00761565"/>
    <w:pPr>
      <w:numPr>
        <w:numId w:val="9"/>
      </w:numPr>
    </w:pPr>
  </w:style>
  <w:style w:type="paragraph" w:styleId="ListNumber5">
    <w:name w:val="List Number 5"/>
    <w:basedOn w:val="Normal"/>
    <w:rsid w:val="00761565"/>
    <w:pPr>
      <w:numPr>
        <w:numId w:val="10"/>
      </w:numPr>
    </w:pPr>
  </w:style>
  <w:style w:type="character" w:styleId="Hyperlink">
    <w:name w:val="Hyperlink"/>
    <w:basedOn w:val="DefaultParagraphFont"/>
    <w:rsid w:val="00761565"/>
    <w:rPr>
      <w:color w:val="0000FF"/>
      <w:u w:val="single"/>
    </w:rPr>
  </w:style>
  <w:style w:type="paragraph" w:customStyle="1" w:styleId="CRUKAddress">
    <w:name w:val="CRUK Address"/>
    <w:basedOn w:val="Normal"/>
    <w:rsid w:val="00761565"/>
    <w:pPr>
      <w:spacing w:after="100" w:afterAutospacing="1" w:line="114" w:lineRule="exact"/>
    </w:pPr>
    <w:rPr>
      <w:sz w:val="16"/>
      <w:szCs w:val="16"/>
    </w:rPr>
  </w:style>
  <w:style w:type="paragraph" w:styleId="NormalWeb">
    <w:name w:val="Normal (Web)"/>
    <w:basedOn w:val="Normal"/>
    <w:rsid w:val="00E6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CRUKJustlefthand">
    <w:name w:val="CRUK Justlefthand"/>
    <w:basedOn w:val="Normal"/>
    <w:rsid w:val="00761565"/>
    <w:pPr>
      <w:spacing w:line="520" w:lineRule="atLeast"/>
    </w:pPr>
    <w:rPr>
      <w:rFonts w:ascii="CRUK Justlefthand" w:hAnsi="CRUK Justlefthand"/>
      <w:sz w:val="48"/>
    </w:rPr>
  </w:style>
  <w:style w:type="paragraph" w:styleId="BalloonText">
    <w:name w:val="Balloon Text"/>
    <w:basedOn w:val="Normal"/>
    <w:semiHidden/>
    <w:rsid w:val="00811253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D086C"/>
    <w:rPr>
      <w:rFonts w:ascii="Arial" w:eastAsia="Arial" w:hAnsi="Arial" w:cs="Arial"/>
      <w:color w:val="000000"/>
      <w:sz w:val="12"/>
      <w:szCs w:val="12"/>
      <w:lang w:eastAsia="zh-CN"/>
    </w:rPr>
  </w:style>
  <w:style w:type="table" w:styleId="TableGrid">
    <w:name w:val="Table Grid"/>
    <w:basedOn w:val="TableNormal"/>
    <w:rsid w:val="00A634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0A3008"/>
    <w:pPr>
      <w:spacing w:after="0" w:line="240" w:lineRule="auto"/>
    </w:pPr>
    <w:rPr>
      <w:rFonts w:ascii="Times New Roman" w:eastAsia="Times New Roman" w:hAnsi="Times New Roman" w:cs="Times New Roman"/>
      <w:color w:val="auto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rsid w:val="000A3008"/>
    <w:rPr>
      <w:sz w:val="18"/>
      <w:lang w:eastAsia="en-US"/>
    </w:rPr>
  </w:style>
  <w:style w:type="paragraph" w:customStyle="1" w:styleId="Default">
    <w:name w:val="Default"/>
    <w:rsid w:val="000A300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9B55A8"/>
    <w:rPr>
      <w:rFonts w:ascii="Arial" w:eastAsia="Arial" w:hAnsi="Arial" w:cs="Arial"/>
      <w:color w:val="000000"/>
      <w:sz w:val="22"/>
      <w:lang w:eastAsia="zh-CN"/>
    </w:rPr>
  </w:style>
  <w:style w:type="table" w:styleId="TableList3">
    <w:name w:val="Table List 3"/>
    <w:basedOn w:val="TableNormal"/>
    <w:rsid w:val="00826E66"/>
    <w:pPr>
      <w:spacing w:after="120" w:line="26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7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we03\Local%20Settings\Temporary%20Internet%20Files\OLKC1\wordtemplate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wner xmlns="fdd0be05-ce0d-4d18-a9fa-aba903a69a30">
      <UserInfo>
        <DisplayName>Maud Duchemin</DisplayName>
        <AccountId>41</AccountId>
        <AccountType/>
      </UserInfo>
    </Document_x0020_Owner>
    <Description0 xmlns="fdd0be05-ce0d-4d18-a9fa-aba903a69a30">To give to your Supporter to send in with their donations</Description0>
    <Theme xmlns="fdd0be05-ce0d-4d18-a9fa-aba903a69a30">Form</Theme>
    <_dlc_DocId xmlns="1010c37f-6df2-48a5-9650-d1bca42fab28">COLLABTEMPLA-61-76</_dlc_DocId>
    <TaxCatchAll xmlns="bf331c48-62aa-4497-8b1f-e7394d3b043c">
      <Value>98</Value>
      <Value>29</Value>
      <Value>100</Value>
      <Value>25</Value>
      <Value>34</Value>
      <Value>99</Value>
    </TaxCatchAll>
    <Teams_x0020_using_x0020_document xmlns="fdd0be05-ce0d-4d18-a9fa-aba903a69a30">
      <Value>All</Value>
    </Teams_x0020_using_x0020_document>
    <_dlc_DocIdUrl xmlns="1010c37f-6df2-48a5-9650-d1bca42fab28">
      <Url>https://collaborate.cancerresearchuk.org/fm/VF/_layouts/DocIdRedir.aspx?ID=COLLABTEMPLA-61-76</Url>
      <Description>COLLABTEMPLA-61-76</Description>
    </_dlc_DocIdUrl>
    <TaxKeywordTaxHTField xmlns="e861c297-2d25-4ace-bbcd-ac87f141bca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cash</TermName>
          <TermId xmlns="http://schemas.microsoft.com/office/infopath/2007/PartnerControls">e0d1fa2c-fee9-4ea7-8162-7fe22911aa20</TermId>
        </TermInfo>
        <TermInfo xmlns="http://schemas.microsoft.com/office/infopath/2007/PartnerControls">
          <TermName xmlns="http://schemas.microsoft.com/office/infopath/2007/PartnerControls">Oxford</TermName>
          <TermId xmlns="http://schemas.microsoft.com/office/infopath/2007/PartnerControls">fdf40c22-e1d7-4694-8290-e38bac77e83a</TermId>
        </TermInfo>
        <TermInfo xmlns="http://schemas.microsoft.com/office/infopath/2007/PartnerControls">
          <TermName xmlns="http://schemas.microsoft.com/office/infopath/2007/PartnerControls">Cheque</TermName>
          <TermId xmlns="http://schemas.microsoft.com/office/infopath/2007/PartnerControls">1d5c73f1-62e2-4c87-aeb9-5755f6cf9ed0</TermId>
        </TermInfo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4ba4d9a5-d4b8-4545-b36b-fd43c76cf34b</TermId>
        </TermInfo>
        <TermInfo xmlns="http://schemas.microsoft.com/office/infopath/2007/PartnerControls">
          <TermName xmlns="http://schemas.microsoft.com/office/infopath/2007/PartnerControls">paying</TermName>
          <TermId xmlns="http://schemas.microsoft.com/office/infopath/2007/PartnerControls">c57253d8-5706-415a-a511-fc850fa52205</TermId>
        </TermInfo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34ef7380-a6ba-4cf3-8a75-5c47775ba054</TermId>
        </TermInfo>
      </Terms>
    </TaxKeywordTaxHTField>
    <Page_x002f_s_x0020_Used_x0020_In xmlns="fdd0be05-ce0d-4d18-a9fa-aba903a69a30">
      <Value>Banking and Financial Guidance</Value>
      <Value>Stand Up To Cancer</Value>
    </Page_x002f_s_x0020_Used_x0020_In>
    <Current_x0020_report_x003f_ xmlns="fdd0be05-ce0d-4d18-a9fa-aba903a69a30">Yes</Current_x0020_report_x003f_>
  </documentManagement>
</p:properties>
</file>

<file path=customXml/item2.xml><?xml version="1.0" encoding="utf-8"?>
<?mso-contentType ?>
<SharedContentType xmlns="Microsoft.SharePoint.Taxonomy.ContentTypeSync" SourceId="2bcc0aec-edeb-44a8-bab6-a19edf73e905" ContentTypeId="0x0101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5733084A6B79459AE8E41D5290E45E" ma:contentTypeVersion="14" ma:contentTypeDescription="Create a new document." ma:contentTypeScope="" ma:versionID="f739944ca2e12e8089b0ba45a18dd43a">
  <xsd:schema xmlns:xsd="http://www.w3.org/2001/XMLSchema" xmlns:xs="http://www.w3.org/2001/XMLSchema" xmlns:p="http://schemas.microsoft.com/office/2006/metadata/properties" xmlns:ns2="fdd0be05-ce0d-4d18-a9fa-aba903a69a30" xmlns:ns3="1010c37f-6df2-48a5-9650-d1bca42fab28" xmlns:ns4="e861c297-2d25-4ace-bbcd-ac87f141bcab" xmlns:ns5="bf331c48-62aa-4497-8b1f-e7394d3b043c" targetNamespace="http://schemas.microsoft.com/office/2006/metadata/properties" ma:root="true" ma:fieldsID="1a6868c380a840b5131d8c7f8057d243" ns2:_="" ns3:_="" ns4:_="" ns5:_="">
    <xsd:import namespace="fdd0be05-ce0d-4d18-a9fa-aba903a69a30"/>
    <xsd:import namespace="1010c37f-6df2-48a5-9650-d1bca42fab28"/>
    <xsd:import namespace="e861c297-2d25-4ace-bbcd-ac87f141bcab"/>
    <xsd:import namespace="bf331c48-62aa-4497-8b1f-e7394d3b043c"/>
    <xsd:element name="properties">
      <xsd:complexType>
        <xsd:sequence>
          <xsd:element name="documentManagement">
            <xsd:complexType>
              <xsd:all>
                <xsd:element ref="ns2:Theme"/>
                <xsd:element ref="ns3:_dlc_DocId" minOccurs="0"/>
                <xsd:element ref="ns3:_dlc_DocIdUrl" minOccurs="0"/>
                <xsd:element ref="ns3:_dlc_DocIdPersistId" minOccurs="0"/>
                <xsd:element ref="ns4:TaxKeywordTaxHTField" minOccurs="0"/>
                <xsd:element ref="ns5:TaxCatchAll" minOccurs="0"/>
                <xsd:element ref="ns2:Page_x002f_s_x0020_Used_x0020_In" minOccurs="0"/>
                <xsd:element ref="ns2:Document_x0020_Owner"/>
                <xsd:element ref="ns2:Description0"/>
                <xsd:element ref="ns2:Teams_x0020_using_x0020_document" minOccurs="0"/>
                <xsd:element ref="ns2:Current_x0020_report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0be05-ce0d-4d18-a9fa-aba903a69a30" elementFormDefault="qualified">
    <xsd:import namespace="http://schemas.microsoft.com/office/2006/documentManagement/types"/>
    <xsd:import namespace="http://schemas.microsoft.com/office/infopath/2007/PartnerControls"/>
    <xsd:element name="Theme" ma:index="8" ma:displayName="Document Type" ma:format="Dropdown" ma:internalName="Theme">
      <xsd:simpleType>
        <xsd:restriction base="dms:Choice">
          <xsd:enumeration value="Form"/>
          <xsd:enumeration value="Guidance"/>
          <xsd:enumeration value="Handbook"/>
          <xsd:enumeration value="How to Guide"/>
          <xsd:enumeration value="Policy"/>
          <xsd:enumeration value="Process"/>
          <xsd:enumeration value="Regular Reports"/>
          <xsd:enumeration value="Ad-hoc Reports"/>
          <xsd:enumeration value="Template"/>
          <xsd:enumeration value="Other"/>
        </xsd:restriction>
      </xsd:simpleType>
    </xsd:element>
    <xsd:element name="Page_x002f_s_x0020_Used_x0020_In" ma:index="15" nillable="true" ma:displayName="Page/s Used In" ma:internalName="Page_x002f_s_x0020_Used_x0020_I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me"/>
                    <xsd:enumeration value="Account Management and Stewardship"/>
                    <xsd:enumeration value="Banking and Financial Guidance"/>
                    <xsd:enumeration value="Bespoke Thank Yous"/>
                    <xsd:enumeration value="Brand"/>
                    <xsd:enumeration value="Campaigns"/>
                    <xsd:enumeration value="CFT"/>
                    <xsd:enumeration value="Collections"/>
                    <xsd:enumeration value="Committed Income"/>
                    <xsd:enumeration value="Communications"/>
                    <xsd:enumeration value="Compliance Home"/>
                    <xsd:enumeration value="Contract Management"/>
                    <xsd:enumeration value="Data and Reporting"/>
                    <xsd:enumeration value="Data Protection"/>
                    <xsd:enumeration value="Donation Coding"/>
                    <xsd:enumeration value="Event Support"/>
                    <xsd:enumeration value="FAQs"/>
                    <xsd:enumeration value="Forms"/>
                    <xsd:enumeration value="Fundraising Basics"/>
                    <xsd:enumeration value="Fundraising Excellence"/>
                    <xsd:enumeration value="Fundraising Materials"/>
                    <xsd:enumeration value="Fundraising Registrations"/>
                    <xsd:enumeration value="Guidance and Resources In Aid of Supporters"/>
                    <xsd:enumeration value="Health &amp; Safety and Insurance"/>
                    <xsd:enumeration value="How to Guides and Processes"/>
                    <xsd:enumeration value="JustGiving"/>
                    <xsd:enumeration value="Learning and Development"/>
                    <xsd:enumeration value="Lotteries"/>
                    <xsd:enumeration value="Make Bobby Proud"/>
                    <xsd:enumeration value="Match Giving"/>
                    <xsd:enumeration value="MyProjects"/>
                    <xsd:enumeration value="New Starter Induction"/>
                    <xsd:enumeration value="Online Fundraising"/>
                    <xsd:enumeration value="Online Group Profiles"/>
                    <xsd:enumeration value="Personal Development Resources"/>
                    <xsd:enumeration value="Pipeline"/>
                    <xsd:enumeration value="Pitching"/>
                    <xsd:enumeration value="Regional Corporate Resources"/>
                    <xsd:enumeration value="Relay For Life"/>
                    <xsd:enumeration value="Reports Main"/>
                    <xsd:enumeration value="Research and Factfinding"/>
                    <xsd:enumeration value="Restricted Income"/>
                    <xsd:enumeration value="Reward and Recognition for Supporters"/>
                    <xsd:enumeration value="Reward and Recognition Milestones"/>
                    <xsd:enumeration value="ROC Team"/>
                    <xsd:enumeration value="Science Information"/>
                    <xsd:enumeration value="Science Thank Yous"/>
                    <xsd:enumeration value="Setting Up a New Relay"/>
                    <xsd:enumeration value="Shout Out"/>
                    <xsd:enumeration value="Siebel Guidance and Tips"/>
                    <xsd:enumeration value="Stand Up To Cancer"/>
                    <xsd:enumeration value="Stewardship Events"/>
                    <xsd:enumeration value="Suspicious/Bogus Fundraising"/>
                    <xsd:enumeration value="Team Development Resources"/>
                    <xsd:enumeration value="Team Pages"/>
                    <xsd:enumeration value="Trackers"/>
                    <xsd:enumeration value="Useful Links"/>
                    <xsd:enumeration value="Volunteer Fundraising Compliance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16" ma:displayName="Document Owner" ma:list="UserInfo" ma:SharePointGroup="0" ma:internalName="Docum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0" ma:index="17" ma:displayName="Description" ma:internalName="Description0">
      <xsd:simpleType>
        <xsd:restriction base="dms:Text">
          <xsd:maxLength value="200"/>
        </xsd:restriction>
      </xsd:simpleType>
    </xsd:element>
    <xsd:element name="Teams_x0020_using_x0020_document" ma:index="18" nillable="true" ma:displayName="Teams using document" ma:internalName="Teams_x0020_using_x0020_documen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Region One"/>
                    <xsd:enumeration value="Region Two"/>
                    <xsd:enumeration value="Region Three"/>
                    <xsd:enumeration value="Region Four"/>
                    <xsd:enumeration value="Region Five"/>
                    <xsd:enumeration value="Region Six"/>
                    <xsd:enumeration value="Region Seven"/>
                    <xsd:enumeration value="Region Eight"/>
                    <xsd:enumeration value="Region Nine"/>
                    <xsd:enumeration value="Region Ten"/>
                    <xsd:enumeration value="Region Eleven"/>
                    <xsd:enumeration value="CFT"/>
                    <xsd:enumeration value="BST"/>
                    <xsd:enumeration value="Learning and Development"/>
                    <xsd:enumeration value="Regional Corporates"/>
                    <xsd:enumeration value="Relay For Life"/>
                  </xsd:restriction>
                </xsd:simpleType>
              </xsd:element>
            </xsd:sequence>
          </xsd:extension>
        </xsd:complexContent>
      </xsd:complexType>
    </xsd:element>
    <xsd:element name="Current_x0020_report_x003f_" ma:index="19" nillable="true" ma:displayName="Current Document?" ma:default="Yes" ma:format="Dropdown" ma:internalName="Current_x0020_report_x003f_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0c37f-6df2-48a5-9650-d1bca42fab2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1c297-2d25-4ace-bbcd-ac87f141bcab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" ma:taxonomyFieldName="TaxKeyword" ma:displayName="Enterprise Keywords" ma:fieldId="{23f27201-bee3-471e-b2e7-b64fd8b7ca38}" ma:taxonomyMulti="true" ma:sspId="2bcc0aec-edeb-44a8-bab6-a19edf73e90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31c48-62aa-4497-8b1f-e7394d3b04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935fdd0-0c9a-45e7-83fc-ba0dfe01aaef}" ma:internalName="TaxCatchAll" ma:showField="CatchAllData" ma:web="e861c297-2d25-4ace-bbcd-ac87f141bc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639CF-77B3-44D0-B376-44924DB4781C}">
  <ds:schemaRefs>
    <ds:schemaRef ds:uri="http://schemas.microsoft.com/office/2006/metadata/properties"/>
    <ds:schemaRef ds:uri="http://schemas.microsoft.com/office/infopath/2007/PartnerControls"/>
    <ds:schemaRef ds:uri="fdd0be05-ce0d-4d18-a9fa-aba903a69a30"/>
    <ds:schemaRef ds:uri="1010c37f-6df2-48a5-9650-d1bca42fab28"/>
    <ds:schemaRef ds:uri="bf331c48-62aa-4497-8b1f-e7394d3b043c"/>
    <ds:schemaRef ds:uri="e861c297-2d25-4ace-bbcd-ac87f141bcab"/>
  </ds:schemaRefs>
</ds:datastoreItem>
</file>

<file path=customXml/itemProps2.xml><?xml version="1.0" encoding="utf-8"?>
<ds:datastoreItem xmlns:ds="http://schemas.openxmlformats.org/officeDocument/2006/customXml" ds:itemID="{C7463B31-C517-47B2-BFB7-D1CB73E82D83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2B5FC38-680D-4E94-8052-61A960AFB35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2CAB5A4-550B-46CF-90DF-AADD328CC07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DFDD07C-1F18-4016-BA5C-F615964070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d0be05-ce0d-4d18-a9fa-aba903a69a30"/>
    <ds:schemaRef ds:uri="1010c37f-6df2-48a5-9650-d1bca42fab28"/>
    <ds:schemaRef ds:uri="e861c297-2d25-4ace-bbcd-ac87f141bcab"/>
    <ds:schemaRef ds:uri="bf331c48-62aa-4497-8b1f-e7394d3b04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79D9075-CBAF-400D-B8D1-1B480D536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wordtemplate bw</Template>
  <TotalTime>6</TotalTime>
  <Pages>1</Pages>
  <Words>336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enter name here</vt:lpstr>
    </vt:vector>
  </TitlesOfParts>
  <Company>Cancer Research UK</Company>
  <LinksUpToDate>false</LinksUpToDate>
  <CharactersWithSpaces>2432</CharactersWithSpaces>
  <SharedDoc>false</SharedDoc>
  <HLinks>
    <vt:vector size="24" baseType="variant">
      <vt:variant>
        <vt:i4>6422552</vt:i4>
      </vt:variant>
      <vt:variant>
        <vt:i4>9</vt:i4>
      </vt:variant>
      <vt:variant>
        <vt:i4>0</vt:i4>
      </vt:variant>
      <vt:variant>
        <vt:i4>5</vt:i4>
      </vt:variant>
      <vt:variant>
        <vt:lpwstr>mailto:bankingoxford@cancer.org.uk</vt:lpwstr>
      </vt:variant>
      <vt:variant>
        <vt:lpwstr/>
      </vt:variant>
      <vt:variant>
        <vt:i4>6422552</vt:i4>
      </vt:variant>
      <vt:variant>
        <vt:i4>6</vt:i4>
      </vt:variant>
      <vt:variant>
        <vt:i4>0</vt:i4>
      </vt:variant>
      <vt:variant>
        <vt:i4>5</vt:i4>
      </vt:variant>
      <vt:variant>
        <vt:lpwstr>mailto:bankingoxford@cancer.org.uk</vt:lpwstr>
      </vt:variant>
      <vt:variant>
        <vt:lpwstr/>
      </vt:variant>
      <vt:variant>
        <vt:i4>6422552</vt:i4>
      </vt:variant>
      <vt:variant>
        <vt:i4>3</vt:i4>
      </vt:variant>
      <vt:variant>
        <vt:i4>0</vt:i4>
      </vt:variant>
      <vt:variant>
        <vt:i4>5</vt:i4>
      </vt:variant>
      <vt:variant>
        <vt:lpwstr>mailto:bankingoxford@cancer.org.uk</vt:lpwstr>
      </vt:variant>
      <vt:variant>
        <vt:lpwstr/>
      </vt:variant>
      <vt:variant>
        <vt:i4>6422552</vt:i4>
      </vt:variant>
      <vt:variant>
        <vt:i4>0</vt:i4>
      </vt:variant>
      <vt:variant>
        <vt:i4>0</vt:i4>
      </vt:variant>
      <vt:variant>
        <vt:i4>5</vt:i4>
      </vt:variant>
      <vt:variant>
        <vt:lpwstr>mailto:bankingoxford@cancer.org.uk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enter name here</dc:title>
  <dc:creator>lowe03</dc:creator>
  <cp:keywords>form; paying; cash; Cheque; Banking; Oxford</cp:keywords>
  <dc:description>Template built by www.in-support.com 10.10.06</dc:description>
  <cp:lastModifiedBy>Teresa Hicks</cp:lastModifiedBy>
  <cp:revision>3</cp:revision>
  <cp:lastPrinted>2010-11-15T15:25:00Z</cp:lastPrinted>
  <dcterms:created xsi:type="dcterms:W3CDTF">2013-11-05T05:15:00Z</dcterms:created>
  <dcterms:modified xsi:type="dcterms:W3CDTF">2013-11-05T05:20:00Z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1.3</vt:lpwstr>
  </property>
  <property fmtid="{D5CDD505-2E9C-101B-9397-08002B2CF9AE}" pid="3" name="Template by">
    <vt:lpwstr>www.in-support.com</vt:lpwstr>
  </property>
  <property fmtid="{D5CDD505-2E9C-101B-9397-08002B2CF9AE}" pid="4" name="Document number">
    <vt:lpwstr>Template built by www.in-support.com 27.01.06</vt:lpwstr>
  </property>
  <property fmtid="{D5CDD505-2E9C-101B-9397-08002B2CF9AE}" pid="5" name="TaxKeyword">
    <vt:lpwstr>98;#cash|e0d1fa2c-fee9-4ea7-8162-7fe22911aa20;#29;#Oxford|fdf40c22-e1d7-4694-8290-e38bac77e83a;#34;#Cheque|1d5c73f1-62e2-4c87-aeb9-5755f6cf9ed0;#25;#Banking|4ba4d9a5-d4b8-4545-b36b-fd43c76cf34b;#100;#paying|c57253d8-5706-415a-a511-fc850fa52205;#99;#form|3</vt:lpwstr>
  </property>
  <property fmtid="{D5CDD505-2E9C-101B-9397-08002B2CF9AE}" pid="6" name="_dlc_DocIdItemGuid">
    <vt:lpwstr>79de1dd9-5f9b-4245-8a12-2e5472acaf04</vt:lpwstr>
  </property>
  <property fmtid="{D5CDD505-2E9C-101B-9397-08002B2CF9AE}" pid="7" name="ContentTypeId">
    <vt:lpwstr>0x0101003D5733084A6B79459AE8E41D5290E45E</vt:lpwstr>
  </property>
</Properties>
</file>